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Detail-oriented software engineer with 10+ years of experience in developing and optimizing e-commerce applications. Expertise in backend development and cloud-native architecture, with a strong background in Java, Spring Boot, and full-cycle software development.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Java, JavaScript, Python, SQL, HTML/CSS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Technologies</w:t>
      </w:r>
      <w:r>
        <w:rPr>
          <w:rFonts w:asciiTheme="majorHAnsi" w:hAnsiTheme="majorHAnsi" w:cstheme="majorHAnsi"/>
          <w:bCs/>
          <w:lang w:val="en-US"/>
        </w:rPr>
        <w:t xml:space="preserve">: Spring Boot, ATG, Node.js, React, .NET Core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&amp; DevOps</w:t>
      </w:r>
      <w:r>
        <w:rPr>
          <w:rFonts w:asciiTheme="majorHAnsi" w:hAnsiTheme="majorHAnsi" w:cstheme="majorHAnsi"/>
          <w:bCs/>
          <w:lang w:val="en-US"/>
        </w:rPr>
        <w:t xml:space="preserve">: AWS, Google Cloud Platform, Pivotal Cloud Foundry, Docker,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&amp; Tools</w:t>
      </w:r>
      <w:r>
        <w:rPr>
          <w:rFonts w:asciiTheme="majorHAnsi" w:hAnsiTheme="majorHAnsi" w:cstheme="majorHAnsi"/>
          <w:bCs/>
          <w:lang w:val="en-US"/>
        </w:rPr>
        <w:t xml:space="preserve">: Oracle, MySQL, MongoDB, JIRA, Git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Methodologies</w:t>
      </w:r>
      <w:r>
        <w:rPr>
          <w:rFonts w:asciiTheme="majorHAnsi" w:hAnsiTheme="majorHAnsi" w:cstheme="majorHAnsi"/>
          <w:bCs/>
          <w:lang w:val="en-US"/>
        </w:rPr>
        <w:t xml:space="preserve">: Agile, Scrum, Test-Driven Development (TDD), Continuous Integration/Deployment (CI/CD), DevOps Practices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complex backend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Spring Boot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e-commerce platforms, ensuring seamless functionality and user engagement.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migration of legacy applications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cloud-native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solutions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optimizing for performance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software testing and validation, enforcing coding standards to ensure high-quality deliverables.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REST web services for high-traffic retail e-commerce applications, enhancing application interoperability and responsiveness.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in agile teams to gather requirements, design software solutions, and deliver enhancements on schedule.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performance tuning and optimization of e-commerce applications, improving load times and user satisfaction.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Improved existing software functionalities by integrating modern technologies and promoting innovative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24/7 on-call support, quickly resolving production issues and minimizing downtime.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Documented software development processes and shared best practices to enhance team knowledge and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 orchestration, improving deployment consistency across development and production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retrospectives and sprint planning, contributing to continuous process improvement within the development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unit and integration testing strategies to verify the functionality of e-commerce applications, reducing defect rates.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microservices architecture facilitating easier scalability and maintainability of e-commerce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Authored technical documentation for system architecture and implemented changes based on stakeholder feedback.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training sessions for junior developers on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development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Spring Boot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application design.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e-commerce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ATG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robust and responsive website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all stages of the software development lifecycle, from requirements analysis through deployment of retail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implement responsive designs and optimize the user interface to enhance customer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develop backend services, resulting in streamlined operations and improved data management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cloud technologies, primarily working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developing scalable solutions, optimizing web application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relational and NoSQL databases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data effectively for web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and collaborated with team members on code reviews to maintain quality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best practices for code quality through reviews and incorporation of testing frameworks.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performance enhancements by debugging and refining existing functionalities within the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detailed documentation throughout the project lifecycle to ensure clear communication and project continuity.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ceremonies, collaborating closely with product owners to define user stories and acceptance criteria.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test strategies alongside development to ensure thorough coverage of application functionality.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e-commerce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HTML/CSS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foundational knowledge in application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to learn about software testing practices and coding standards, ensuring quality in deliverables.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integration of third-party APIs to expand application capabilities and enhance features for users.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preliminary debugging of code to identify issues related to functionality and performance, learning troubleshooting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team discussions on implementing agile methodologies and iterative development techniques.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software issues and assisted in the testing phases, preparing systems for production 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utilize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tracking bugs and managing project tasks effectively within the agile framework.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Attended workshops on cloud technologies to better understand cloud infrastructure and its relevance to modern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input during code reviews for peers, enhancing my understanding of best practices in software engineering.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Shadowed senior team members during development sprints to gain practical insights into project workflows and methodologies.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