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DevOps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DevOps Engineer with 10+ years of experience in designing, operating, and evolving cloud and on-premise infrastructure for high-performance applications. Expertise includes CI/CD pipeline construction, infrastructure automation, and maintaining system reliability. Proven track record in managing production systems with a focus on security and efficiency in regulated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Engineering</w:t>
      </w:r>
      <w:r>
        <w:rPr>
          <w:rFonts w:asciiTheme="majorHAnsi" w:hAnsiTheme="majorHAnsi" w:cstheme="majorHAnsi"/>
          <w:bCs/>
          <w:lang w:val="en-US"/>
        </w:rPr>
        <w:t xml:space="preserve">: Cloud Architecture, On-premise Systems, Hybrid Deployments, Infrastructure Security, Disaster Recovery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Practices</w:t>
      </w:r>
      <w:r>
        <w:rPr>
          <w:rFonts w:asciiTheme="majorHAnsi" w:hAnsiTheme="majorHAnsi" w:cstheme="majorHAnsi"/>
          <w:bCs/>
          <w:lang w:val="en-US"/>
        </w:rPr>
        <w:t xml:space="preserve">: CI/CD Pipelines, Continuous Deployment, Monitoring &amp; Observability, Incident Response, Root Cause Analysis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Technologies &amp; Tools</w:t>
      </w:r>
      <w:r>
        <w:rPr>
          <w:rFonts w:asciiTheme="majorHAnsi" w:hAnsiTheme="majorHAnsi" w:cstheme="majorHAnsi"/>
          <w:bCs/>
          <w:lang w:val="en-US"/>
        </w:rPr>
        <w:t xml:space="preserve">: AWS, Terraform, Ansible, CloudFormation,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 &amp; Automation</w:t>
      </w:r>
      <w:r>
        <w:rPr>
          <w:rFonts w:asciiTheme="majorHAnsi" w:hAnsiTheme="majorHAnsi" w:cstheme="majorHAnsi"/>
          <w:bCs/>
          <w:lang w:val="en-US"/>
        </w:rPr>
        <w:t xml:space="preserve">: Linux Systems, Networking Fundamentals, Infrastructure Automation, Kubernetes, Scripting (Python, Bash)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 &amp; Collaboration</w:t>
      </w:r>
      <w:r>
        <w:rPr>
          <w:rFonts w:asciiTheme="majorHAnsi" w:hAnsiTheme="majorHAnsi" w:cstheme="majorHAnsi"/>
          <w:bCs/>
          <w:lang w:val="en-US"/>
        </w:rPr>
        <w:t xml:space="preserve">: Agile Methodologies, Documentation Standards, Team Collaboration, Operational Hygiene, Regulatory Compliance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DevOps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operated scalable cloud environments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microservices architecture, enhancing service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managed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fast and safe delivery of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monitoring and alerting systems to maintain uptime and performance standards of 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security practices for cloud infrastructure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VPC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IAM roles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regulatory compliance in a healthcare setting.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disaster recovery solutions that improve system resilience and ensure rapid recovery from incidents.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root cause analyses to drive continuous improvement in system design and incident response procedures.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infrastructure management processes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scripting to enhance team productivity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analysis and tuning of infrastructures, achieving significant improvements in response times and system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infrastructure documentation that improved onboarding processes and operational clarity.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ensure alignment on deployment strategies and operational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security posture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networking 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overall system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Advanced collaborative workflows by integrating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tracking tasks and project management, improving visibility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knowledge-sharing sessions within the team to uplift engineering capabilities and share insights on system architecture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optimizing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cost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through careful monitoring and analysis of resource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smooth collaboration on infrastructure codebases.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hybrid cloud environments, ensuring seamless integration between on-premise and cloud-based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application rollout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developers to embed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into the development workflow, ensuring consistency.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meticulous documentation of systems architecture and operational procedures which enhanced knowledge transfer.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designing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focused on security compliance and enhanced operational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tools for monitoring and logging, improving system observability across all production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understand application performance requirements, translating them into efficient infrastructure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continuous assessment and improvement of operational practices to enhance SLAs across the board.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management and automation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server environments in line with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network and access management protocols, ensuring operational hygiene and security.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basic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automation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senior team members in various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changes in infrastructure as code, promoting collaborative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setup of basic CI/CD processes under guidance, focusing on deployment and integration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activities that disrupted application availability, gaining insights into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incident response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to understand complex infrastructure issues and contributed to brainstorming sessions for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