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Backend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Accomplished software engineer with over 10 years of experience specializing in backend development, particularly within the SaaS and fintech domains. Proficient in designing scalable, distributed systems and creating efficient APIs. Experienced in leveraging modern technologies like Python, TypeScript, and cloud platforms for innovative solutions that meet complex business needs.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TypeScript, JavaScript, Go, Ruby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 Frameworks</w:t>
      </w:r>
      <w:r>
        <w:rPr>
          <w:rFonts w:asciiTheme="majorHAnsi" w:hAnsiTheme="majorHAnsi" w:cstheme="majorHAnsi"/>
          <w:bCs/>
          <w:lang w:val="en-US"/>
        </w:rPr>
        <w:t xml:space="preserve">: Django, Flask, FastAPI, React, Node.js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GCP, Azure, Docker,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PostgreSQL, Redis, MongoDB, MySQL, SQLite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 Technologies</w:t>
      </w:r>
      <w:r>
        <w:rPr>
          <w:rFonts w:asciiTheme="majorHAnsi" w:hAnsiTheme="majorHAnsi" w:cstheme="majorHAnsi"/>
          <w:bCs/>
          <w:lang w:val="en-US"/>
        </w:rPr>
        <w:t xml:space="preserve">: REST, GraphQL, gRPC, OpenAPI, WebSockets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Git, Jenkins, CircleCI, Terraform, Ansible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Software Practices</w:t>
      </w:r>
      <w:r>
        <w:rPr>
          <w:rFonts w:asciiTheme="majorHAnsi" w:hAnsiTheme="majorHAnsi" w:cstheme="majorHAnsi"/>
          <w:bCs/>
          <w:lang w:val="en-US"/>
        </w:rPr>
        <w:t xml:space="preserve">: Agile, DevOps, TDD, CI/CD, Code Review</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Backend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backend systems using </w:t>
      </w:r>
      <w:r w:rsidRPr="00B4406F">
        <w:rPr>
          <w:rFonts w:asciiTheme="majorHAnsi" w:hAnsiTheme="majorHAnsi" w:cstheme="majorHAnsi"/>
          <w:b/>
          <w:bCs/>
          <w:sz w:val="22"/>
          <w:szCs w:val="24"/>
        </w:rPr>
        <w:t xml:space="preserve">Django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Flask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our core fintech applications, significantly improving system performance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complex </w:t>
      </w:r>
      <w:r w:rsidRPr="00B4406F">
        <w:rPr>
          <w:rFonts w:asciiTheme="majorHAnsi" w:hAnsiTheme="majorHAnsi" w:cstheme="majorHAnsi"/>
          <w:b/>
          <w:bCs/>
          <w:sz w:val="22"/>
          <w:szCs w:val="24"/>
        </w:rPr>
        <w:t xml:space="preserve">REST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APIs to facilitate smooth data transactions between the frontend and backend systems, enhancing overall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containerization of applications, streamlining deployment processes, and enabling consistent development environments across multiple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cloud platforms such as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GCP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build robust infrastructure, focusing on high availability and fault tolerance.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Achieved optimal system performance through careful design of distributed systems using effective caching strategies with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database optimization for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driving best practices in software development and fostering knowledge sharing among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CI/CD pipelines using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enabling quicker deployments and integration of new features.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Agile methodologies, contributing to sprints and scrums to enhance development efficiency and team collaboration.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data processing solutions using </w:t>
      </w:r>
      <w:r w:rsidRPr="00B4406F">
        <w:rPr>
          <w:rFonts w:asciiTheme="majorHAnsi" w:hAnsiTheme="majorHAnsi" w:cstheme="majorHAnsi"/>
          <w:b/>
          <w:bCs/>
          <w:sz w:val="22"/>
          <w:szCs w:val="24"/>
        </w:rPr>
        <w:t xml:space="preserve">Apache Kafka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allowing for real-time data streaming and information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closely with frontend teams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synchronize development efforts and address any integration challenges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conducting workshops on building applications with </w:t>
      </w:r>
      <w:r w:rsidRPr="00B4406F">
        <w:rPr>
          <w:rFonts w:asciiTheme="majorHAnsi" w:hAnsiTheme="majorHAnsi" w:cstheme="majorHAnsi"/>
          <w:b/>
          <w:bCs/>
          <w:sz w:val="22"/>
          <w:szCs w:val="24"/>
        </w:rPr>
        <w:t xml:space="preserve">Django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designing </w:t>
      </w:r>
      <w:r w:rsidRPr="00B4406F">
        <w:rPr>
          <w:rFonts w:asciiTheme="majorHAnsi" w:hAnsiTheme="majorHAnsi" w:cstheme="majorHAnsi"/>
          <w:b/>
          <w:bCs/>
          <w:sz w:val="22"/>
          <w:szCs w:val="24"/>
        </w:rPr>
        <w:t xml:space="preserve">API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interfaces to ensure team readiness.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Analyzed system performance metrics and logs to troubleshoot and resolve deployment issues swiftly, ensuring minimal downtime.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product stakeholders to assess project requirements, prioritize deliverables, and maintain clear timelines throughout development phases.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code quality by implementing TDD practices, leading to more reliable, maintainable code.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internal tools for monitoring system health, incorporating alerting systems that improved response times to critical issues.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Backend 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backend capabilities by developing new features in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FastAPI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resulting in a more responsive application architecture.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for improved data storage and retrieval, leveraging </w:t>
      </w:r>
      <w:r w:rsidRPr="00B4406F">
        <w:rPr>
          <w:rFonts w:asciiTheme="majorHAnsi" w:hAnsiTheme="majorHAnsi" w:cstheme="majorHAnsi"/>
          <w:b/>
          <w:bCs/>
          <w:szCs w:val="24"/>
        </w:rPr>
        <w:t xml:space="preserve">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Lambda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file handling and processing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asynchronous services with </w:t>
      </w:r>
      <w:r w:rsidRPr="00B4406F">
        <w:rPr>
          <w:rFonts w:asciiTheme="majorHAnsi" w:hAnsiTheme="majorHAnsi" w:cstheme="majorHAnsi"/>
          <w:b/>
          <w:bCs/>
          <w:szCs w:val="24"/>
        </w:rPr>
        <w:t xml:space="preserve">Celery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allowing for background processing of long-running tasks without affecting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maintained comprehensive unit tests for existing features, ensuring the durability of the software while rapidly advancing new development.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migration of on-premises applications to the cloud utilizing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scalability and reducing operational costs.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proper database design using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optimized queries and effective data modeling techniques.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coding standards and architectural decisions, enhancing onboarding processes and establishing clarity within the development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managing code changes effectively and collaborating with other developers via pull requests and issue tracking.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the design team to transform UI/UX wireframes into functional user interfaces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enhanced application usability.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sprint planning and retrospective meetings, providing insights and suggestions for continuous improvement of team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integration APIs for third-party services, employing </w:t>
      </w:r>
      <w:r w:rsidRPr="00B4406F">
        <w:rPr>
          <w:rFonts w:asciiTheme="majorHAnsi" w:hAnsiTheme="majorHAnsi" w:cstheme="majorHAnsi"/>
          <w:b/>
          <w:bCs/>
          <w:szCs w:val="24"/>
        </w:rPr>
        <w:t xml:space="preserve">OAuth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authentication and data privacy compliance, and ensuring secure user data transactions.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web applications using </w:t>
      </w:r>
      <w:r w:rsidRPr="00B4406F">
        <w:rPr>
          <w:rFonts w:asciiTheme="majorHAnsi" w:hAnsiTheme="majorHAnsi" w:cstheme="majorHAnsi"/>
          <w:b/>
          <w:bCs/>
          <w:szCs w:val="24"/>
        </w:rPr>
        <w:t xml:space="preserve">Flask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foundational knowledge in building robust back-end architectures.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creation of lightweight REST APIs to allow front-end access to database services, enhancing the communication between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efforts in version control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learning the best practices for branching and merging.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small-scale applications using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persistence, establishing skills in database management and schema design.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to deploy applications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experience in container management and orchestration.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alongside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building client-side features, bridging knowledge of full-stack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automated testing frameworks, helping to ensure software robustness from early development stages.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more experienced developers to gain insights into software design patterns and architectural decisions.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Attended code review sessions to learn about code quality and best practices, familiarizing myself with the standards expected in professional development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Explored Agile principles through active participation in daily stand-ups and sprint retrospectives, developing an understanding of team dynamics and project management.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