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specializing in Java, cloud platforms, and cybersecurity applications. Proven ability to develop secure and high-performance applications with a strong focus on Azure services and FedRAMP compliance. Excellent communication skills combined with a collaborative attitude empower me to thrive in Agile environments and contribute to innovative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JavaScript, TypeScript, Python,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Development</w:t>
      </w:r>
      <w:r>
        <w:rPr>
          <w:rFonts w:asciiTheme="majorHAnsi" w:hAnsiTheme="majorHAnsi" w:cstheme="majorHAnsi"/>
          <w:bCs/>
          <w:lang w:val="en-US"/>
        </w:rPr>
        <w:t xml:space="preserve">: React, Node.js, HTML5, CSS3, Angular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Azure, AWS, Google Cloud Platform,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CosmosDB, MySQL, SQL Server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 Tools</w:t>
      </w:r>
      <w:r>
        <w:rPr>
          <w:rFonts w:asciiTheme="majorHAnsi" w:hAnsiTheme="majorHAnsi" w:cstheme="majorHAnsi"/>
          <w:bCs/>
          <w:lang w:val="en-US"/>
        </w:rPr>
        <w:t xml:space="preserve">: Terraform, Jenkins, GitLab CI, Azure DevOps, CircleCI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</w:t>
      </w:r>
      <w:r>
        <w:rPr>
          <w:rFonts w:asciiTheme="majorHAnsi" w:hAnsiTheme="majorHAnsi" w:cstheme="majorHAnsi"/>
          <w:bCs/>
          <w:lang w:val="en-US"/>
        </w:rPr>
        <w:t xml:space="preserve">: FedRAMP Compliance, Cybersecurity, Network Security, OWASP, Vulnerability Assessment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Scrum, Kaban, Effective Communication, Mentoring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Operating Systems</w:t>
      </w:r>
      <w:r>
        <w:rPr>
          <w:rFonts w:asciiTheme="majorHAnsi" w:hAnsiTheme="majorHAnsi" w:cstheme="majorHAnsi"/>
          <w:bCs/>
          <w:lang w:val="en-US"/>
        </w:rPr>
        <w:t xml:space="preserve">: Linux, Windows, macOS, Ubuntu, CentOS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cloud-based cybersecurity applications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performance in compliance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FedRAMP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RESTful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facilitated seamless client-server interactions and data exchanges.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Event Grid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Service Bus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to build scalable solutions for enterprise clients.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cross-functional teams in Agile environments, ensuring timely delivery of software features with a focus on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and implemented best practices for secure coding and cloud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as Code (IaC) practices, streamlining deployment processes across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regular monitoring and troubleshooting of application performance, identifying potential bottlenecks and enhancing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documentation for cloud SaaS applications and microservices, ensuring knowledge sharing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designing microservices to enhance application scalability and maintainability,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to automate build and release processes, improving deployment velocity and reducing errors.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security assessments and vulnerability analysis to ensure applications complied with stringent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mastering modern development techniques, increasing team proficiency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analytical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gather insights from application usage, driving data-informed development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Researched new technologies and industry trends, leading the team in adopting innovative solutions to improve the product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user interfaces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a focus on providing responsive and accessible web experiences.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 robust and scalable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testing and deployment activities, promoting continuous improvement.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measures while integrating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to build secure applications for clients.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microservices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Functions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the overall platform's agility.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QA engineers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establish testing strategies that enhanced the code quality before release.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Practiced Agile methodologies by participating in daily stand-ups, sprint reviews, and retrospectives for continuous improvement.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user-focused features, prioritizing usability and adherence to security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team members on coding standards and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automation scripts for application performance monitoring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commands and shell scripting.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unit and integration testing processes for applications developed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developing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skills in programming and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microservices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adapting to Agile methodologies while collaborating within a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the user experience in web applications, focusing on client-side rendering and interactivity.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deployment processes by learning to use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containerization efforts during the development lifecycle.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testing and debugging processes for application features, ensuring functionality and bug resolution.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and maintained unit tests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validate application logic and quality assurance.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gain feedback and improve coding practices while recognizing the importance of secure coding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engineers in the development of RESTful APIs, learning about client-server interactions and data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maintaining application documentation and technical specifications to enhance onboarding and knowledge-sharing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applying Agile methodologies by participating in team collaboration sessions.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