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Mobile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Mobile Software Engineer with over 10 years of experience specializing in mobile application development. Proficient in iOS and Android platforms, with a strong focus on React Native and TypeScript. Experienced in building performance-oriented mobile applications in Agile environments, ensuring streamlined communication and collaboration within development teams.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Mobile Development</w:t>
      </w:r>
      <w:r>
        <w:rPr>
          <w:rFonts w:asciiTheme="majorHAnsi" w:hAnsiTheme="majorHAnsi" w:cstheme="majorHAnsi"/>
          <w:bCs/>
          <w:lang w:val="en-US"/>
        </w:rPr>
        <w:t xml:space="preserve">: React Native, iOS Development, Android Development, Mobile Application Development, Offline Database Patterns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TypeScript, JavaScript, Java, Swift, Kotlin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Relational Database Management Systems, MySQL, PostgreSQL, SQL Server, Watermelon 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Agile/Scrum Methodology, Object Oriented Programming, Software Design Patterns, Performance Optimization, Metric-driven Monitoring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Skills</w:t>
      </w:r>
      <w:r>
        <w:rPr>
          <w:rFonts w:asciiTheme="majorHAnsi" w:hAnsiTheme="majorHAnsi" w:cstheme="majorHAnsi"/>
          <w:bCs/>
          <w:lang w:val="en-US"/>
        </w:rPr>
        <w:t xml:space="preserve">: Multi-tasking, Collaboration, Communication, Problem-solving, Self-motivated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Mobile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high-performing mobile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both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iOS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Android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platforms, enhancing user experience and accessibility.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gather requirements and deliver tailored mobile solutions in a timely manner.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performance optimization strategies for mobile applications, improving load times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APIs for seamless data exchange between mobile applications and backend services, employing best practices for security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testing and debugging of mobile applications to ensure robustness and high quality, working closely with QA teams to uphold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code quality and maintainability, leading to easier updates and feature additions over 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and integrated database solutions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efficient data retrieval and storage mechanisms.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daily stand-ups, sprint planning, and retrospectives, contributing valuable insights to improve team workflows and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Agile/Scrum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development processes and ensure adaptive planning and iterative progress through continuous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user engagement through strategic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Offline Database Patterns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allowing for functionality even without internet access.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peer code reviews to encourage development best practices and promote knowledge sharing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Coordinated with UX/UI designers to implement responsive and user-friendly interfaces, ensuring high satisfaction in mobile app usability.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monitoring and metric-driven evaluations post-release to support continuous improvement and updates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enhance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Object Oriented Programming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across team projects, fostering a culture of code quality and reusability.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mentorship to junior developers, sharing expertise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iOS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Android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Mobile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responsive mobile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iOS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leading to improved customer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backend team to define RESTful APIs, facilitating effective communication between frontend and backend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reusable components, simplifying the mobile development process and adhering to best coding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unit and integration testing through frameworks such as Jest and Enzyme, ensuring stability and performance in mobile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Adopted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execute development tasks efficiently while welcoming continuous improvement and team feedback.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the implementation of version control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effective collaboration and change tracking across development iterations.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technical support to QA teams, troubleshooting application bugs and performance issues during the testing phases.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type safety and enhanced code readability, reducing the likelihood of runtime errors and bugs.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collaborating with team members to improve overall code quality and adherence to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and exploration of new mobile technologies to keep pace with industry trends and advancements.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internal documentation and technical specifications, promoting knowledge sharing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application performance by refactoring inefficient code, leading to smoother user experiences.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Mobile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mobile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iOS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architectures, gaining hands-on exposure to mobile development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and contributed ideas to enhance mobile application functionality and user interface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Object Oriented Programming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principles, increasing code maintainability and reusability across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testing and debugging efforts, collaborating with QA teams to ensure software quality and resilience.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Familiarized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development efficiency and promote a collaborative team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integration, enhancing the mobile apps' performance and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database management principles, contributing to projects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effectively for data handling.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code reviews, providing constructive feedback and promoting best practices in development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performance optimization techniques to evaluate and enhance application responsiveness and speed.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continuous integration process, assisting with build and deployment tasks to streamline the release of mobile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