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Highly skilled Senior Software Engineer with 10+ years of experience in full-stack development of enterprise-grade software solutions. Expertise in Java, C#, and modern front-end frameworks, complemented by a solid foundation in cloud architecture and microservices. Proven track record in mentoring peers and driving technical excellence in cross-functional teams.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C#, JavaScript, TypeScript, HTML5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Spring Boot, Spring MVC, React, Redux, Ext 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</w:t>
      </w:r>
      <w:r>
        <w:rPr>
          <w:rFonts w:asciiTheme="majorHAnsi" w:hAnsiTheme="majorHAnsi" w:cstheme="majorHAnsi"/>
          <w:bCs/>
          <w:lang w:val="en-US"/>
        </w:rPr>
        <w:t xml:space="preserve">: Docker, Kubernetes, AWS, Azure DevOps,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MS SQL, Oracle, MongoDB,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and QA</w:t>
      </w:r>
      <w:r>
        <w:rPr>
          <w:rFonts w:asciiTheme="majorHAnsi" w:hAnsiTheme="majorHAnsi" w:cstheme="majorHAnsi"/>
          <w:bCs/>
          <w:lang w:val="en-US"/>
        </w:rPr>
        <w:t xml:space="preserve">: JUnit, Jest, Cucumber, Playwright, BDD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and Integration</w:t>
      </w:r>
      <w:r>
        <w:rPr>
          <w:rFonts w:asciiTheme="majorHAnsi" w:hAnsiTheme="majorHAnsi" w:cstheme="majorHAnsi"/>
          <w:bCs/>
          <w:lang w:val="en-US"/>
        </w:rPr>
        <w:t xml:space="preserve">: REST, GraphQL, OAuth 2.0, Microservices, LLM APIs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Technical Skills</w:t>
      </w:r>
      <w:r>
        <w:rPr>
          <w:rFonts w:asciiTheme="majorHAnsi" w:hAnsiTheme="majorHAnsi" w:cstheme="majorHAnsi"/>
          <w:bCs/>
          <w:lang w:val="en-US"/>
        </w:rPr>
        <w:t xml:space="preserve">: Agile/Scrum, Observability, CI/CD Pipelines, Performance Tuning, Security Best Practices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C#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services, facilitating high concurrency and enterprise-level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full-stack features, incorporating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APIs paired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frontend components to enhance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AI/ML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capabilities into software features, enhancing analytics and customer interaction results.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rigorous root-cause analysis to troubleshoot production issues,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 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continuous integration and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Set and enforced code quality standards through comprehensive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mentorship, fostering engineering excellence.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extensive unit and integration tests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JUnit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software reliability and performance testing.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cross-functional teams, actively participating in all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Scrum ceremonies to ensure timely project deliveries and proactive risk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application logging, monitoring, and observability practices, significantly improving incident response times and operational documentation.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modular frontend components for higher maintainability while ensuring adherence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WCAG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 for accessibility.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ongoing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training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tech talks to share knowledge of emerging technologies and best practices with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product features from design to deployment, emphasizing test-driven and behavior-driven development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through pair programming sessions, influencing the technical direction and development processes within the squad.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comprehensive operational documentation,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runbooks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incident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response plans, to streamline team onboarding and incident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effective debugging and profiling tools to identify and eliminate performance bottlenecks in applications across various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defining architectural standards and engineering practices, ensuring alignment with overall project goals and company strategy.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Software Developer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Designed, developed, and enhanced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improved performance and user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across squads to refine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specifications, ensuring robust integration with internal services and third-party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all stages of the software development lifecycle including designing, coding, testing, and deploying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of a microservices architecture that allowed for seamless scaling and deployment across cloud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team members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and development best practices, enhancing team efficiency and code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test suites with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driving the adoption of test-driven development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front-end enhancements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application responsiveness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DevOps in the setup and maintenance of CI/CD pipelines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 DevOps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Analyzed existing applications for performance improvements and code optimizations, successfully reducing loading times and enhancing user engagement.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logging and monitoring tools to establish observability metrics for application performance, leading to proactive incident resolution.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review sessions, providing constructive feedback and guidance to team members on technical approaches and code structure.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agile methodologies in daily work routines to improve product delivery timelines and foster early identification of potential blockers.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Software Engineer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reliability and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creating and consuming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backend functionalities to support robust user experiences.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building responsive front-end interfaces, enhancing overall application usability.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unit and integration testing,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testing and ensuring application stability during development cycles.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actively to team meetings following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discussing progress and blockers and ensuring transparency in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senior engineers to implement scalable solutions and address technical debt identified during code reviews.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QA teams to create automated testing scripts and optimize testing efforts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Selenium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application processes and code changes to maintain an up-to-date knowledge base for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migration of legacy systems to cloud platforms, ensuring minimal disruption to service while adhering to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maintaining CI/CD pipelines, gaining hands-on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application deployment procedures.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