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developer with over 10 years of expertise in C# and the .NET framework, skilled in maintaining legacy systems and enhancing modern applications. Proven ability to deliver high-quality software solutions and mentor junior developers.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VB.NET, SQL, JavaScript,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.NET Framework, .NET Core, ASP.NET, Entity Framework, Angular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Microsoft SQL Server, NoSQL, Pervasive PSQL, Data Access Techniques, Stored Procedures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Visual Studio, Git, GitHub, JIRA, AI-powered Development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Software Development Life Cycle (SDLC), Test-Driven Development (TDD), Continuous Integration/Continuous Deployment (CI/CD)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Developer - Lead the development and enhancement of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adherence to best practices and performance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data access layers and complex queries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database interactions to support high-volume transactional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improved legacy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VB6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codebases, ensuring systems remained operational during the transition phase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through code reviews and collaborative programming sessions, fostering a culture of learning and technical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Agile/Scrum ceremonies, participating in sprint planning, retrospectives, and backlog grooming to ensure alignment with team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AI-powered code generation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Copilot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development speed and code quality, encouraging the adoption of innovative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defining software architecture and design patterns, ensuring scalable and maintainable solutions across various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API development and integration, with a focus on building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client-side consumption.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user-centric features based on stakeholder requirements and continuous feedback through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SDLC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ensure smooth deployment of software updates and new features, balancing technical capabilities with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automated tests and conducted performance tuning for both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C#/.NET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codebase and the legacy systems, ensuring robust reliability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project management, leading to improved collaboration and tracking of software changes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code changes and technical specifications to maintain clear communication among team members and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Proactively identified and resolved technical debt within the legacy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VB6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systems, setting the foundation for a seamless transition to newer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current with emerging technologies and methodologies related to software development and agriculture.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Software Developer - Developed and maintained enterprise-level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business logic and data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QA teams to implement automated testing strategies,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TDD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to improve software quality and reduce bugs.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legacy systems to modern platforms, contributing critical insight in evaluating system architecture decisions.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design, implement, and optimize database schemas and complex queries for improved data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code reviews to ensure code quality and share best practices with team members, enhancing overall team skills and knowledge.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CI/CD pipelines, facilitating more efficient deployment processes and integration of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documentation for software systems to aid future development, troubleshooting, and onboarding of new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new features based on customer feedback and product roadmaps, ensuring alignment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front-end developers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full-stack development projects, facilitating better client-side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junior developers through mentorship on coding standards and best practices, enhancing team productivity and output.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Developer - Contributed to application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VB.NET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backend services and database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user interfaces with HTML/CSS and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functional and user-friendly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best coding practices while participating in Agile methodology, gaining experience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Scrum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ceremonies and sprints.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and debugged code during development cycles, gaining proficiency in problem-solving and troubleshooting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development processes and user guides to support the software lifecycle and onboarding procedures for new technical staff.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