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Developer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software developer with over 10 years of experience specializing in PeopleSoft applications, reporting solutions, and data visualization. Proven track record of designing and implementing complex reporting solutions that meet user requirements and enhance data accessibility. Strong technical skills and a commitment to process improvement and collaborating with functional teams.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JavaScript, HTML, CSS, SQL, PL/SQL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Reporting Tools</w:t>
      </w:r>
      <w:r>
        <w:rPr>
          <w:rFonts w:asciiTheme="majorHAnsi" w:hAnsiTheme="majorHAnsi" w:cstheme="majorHAnsi"/>
          <w:bCs/>
          <w:lang w:val="en-US"/>
        </w:rPr>
        <w:t xml:space="preserve">: PeopleSoft, Tableau, Power BI, OBIA, Hyperion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Application Designer, Component Interface, Application Packages, XML Publisher, Oracle SQL Developer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Methodologies</w:t>
      </w:r>
      <w:r>
        <w:rPr>
          <w:rFonts w:asciiTheme="majorHAnsi" w:hAnsiTheme="majorHAnsi" w:cstheme="majorHAnsi"/>
          <w:bCs/>
          <w:lang w:val="en-US"/>
        </w:rPr>
        <w:t xml:space="preserve">: Agile, Scrum, Waterfall, DevOps, Continuous Integration/Deployment (CI/CD)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Management</w:t>
      </w:r>
      <w:r>
        <w:rPr>
          <w:rFonts w:asciiTheme="majorHAnsi" w:hAnsiTheme="majorHAnsi" w:cstheme="majorHAnsi"/>
          <w:bCs/>
          <w:lang w:val="en-US"/>
        </w:rPr>
        <w:t xml:space="preserve">: ETL, Data Warehousing, Data Modeling, Data Governance, Metadata Management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Developer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Senior Developer: Responsible for development and maintenance of PeopleSoft reporting solutions. Led the design and implementation of custom reporting interfaces to streamline data retrieval.</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functional staff to translate business requirements into technical specifications for PeopleSoft and industry-standard tools.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documented reporting standards based on best practices, ensuring adherence to internal security guidelines.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dashboards and visualizations to enhance intuitive data presentation and reduce the time required for data analysis by end users.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process improvement initiatives, maximizing user accessibility to relevant data and features within PeopleSoft.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technical expertise for production support and provided comprehensive technical documentation for developed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JavaScript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HTML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CSS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extensively in front-end reports to provide end-user training and support.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clear communication with stakeholders in the Accounting Resource Center while developing user training materials.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structured change control standards to ensure efficient updates to reporting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conducted end-user training sessions to improve proficiency in using new reporting interfaces and dashboards.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closely with UT Shared Information Services for better collaboration and enhanced technical support.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thorough testing and troubleshooting within all modules of PeopleSoft to maintain solution integrity and performance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data extraction routines and managed reporting infrastructures to facilitate efficient information retrieval and analysis.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Successfully utilized </w:t>
      </w:r>
      <w:r w:rsidRPr="00B4406F">
        <w:rPr>
          <w:rFonts w:asciiTheme="majorHAnsi" w:hAnsiTheme="majorHAnsi" w:cstheme="majorHAnsi"/>
          <w:b/>
          <w:bCs/>
          <w:sz w:val="22"/>
          <w:szCs w:val="24"/>
        </w:rPr>
        <w:t xml:space="preserve">Tableau</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Power BI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create dynamic visual reports tailored to organizational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reporting infrastructure while ensuring all developments were replicable and configurable.</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Developer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Software Developer: Focused on enhancing integrations and functionalities within existing ERP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the design and implementation of complex reporting solutions that adhered to best practices in data visualization and reporting.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ETL processes and data migration projects involving large datasets to ensure integrity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Familiar with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Oracle 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reporting tools to create dynamic content and dashboards for functional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system analysis and requirements gathering sessions to ensure proper solutions were designed and implemented.</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user acceptance testing and quality assurance processes to verify system requirements were met consistently.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documentation efforts to support ongoing user education and knowledge transfer for new system enhancements.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cross-functional teams to enhance the overall user experience through better reporting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production support for the ERP systems including troubleshooting issues and developing timely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 management initiatives that were aligned with organizational goals and best practices within the industry.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and modification of existing reporting tools to improve user interactions.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participated in code reviews and shared improvements with team members to follow coding best practices.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Junior Developer: Assisted in the development and maintenance of basic reporting functions within the PeopleSoft environment.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training sessions to learn the functional and technical aspects of PeopleSoft modules and reporting toolsets.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foundational experience in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database management principles while supporting data extraction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in creating structured documentation for produced reports and interfaces.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testing processes, reporting bugs, and contributing to technical resolutions under supervision.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meetings focused on system enhancements and user feedback to drive improvements in reporting tools.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utilized </w:t>
      </w:r>
      <w:r w:rsidRPr="00B4406F">
        <w:rPr>
          <w:rFonts w:asciiTheme="majorHAnsi" w:hAnsiTheme="majorHAnsi" w:cstheme="majorHAnsi"/>
          <w:b/>
          <w:bCs/>
          <w:szCs w:val="24"/>
        </w:rPr>
        <w:t xml:space="preserve">SQL Developer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basic reporting functions to assist in data retrieval tasks.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entry-level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report customization and user interface adjustments.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gathering requirements from users to understand the reporting needs and enhancements.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engaged in knowledge sharing sessions to ensure best practices were upheld in development work.</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