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proficient Backend Developer with over 10 years of extensive experience in Agile software development, specializing in cloud-based SaaS solutions. Expertise in C#, .NET, and Azure, with a strong focus on delivering high-performance web applications. Proven ability to contribute effectively in a team environment and influence system architecture decisions.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Java, Python,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ASP.NET, Razor Pages, HTML, CSS,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Azure, Azure DevOps, Azure Functions, Azure SQL Database, Containerization (Docker)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SQL Server, T-SQL, NoSQL, Entity Framework,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Scrum, Kanban, Continuous Integration, Test-Driven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OWASP, Data Privacy, Cloud Security, Identity Management, GDPR Compliance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supported over 500 million API calls monthly, optimizing response times and resource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cloud-based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processes and system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daily stand-ups and sprint planning, contributing to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Kanban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workflow that promoted continuous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gather requirements and translate them into technical specifications for effective solution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privacy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the application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discussions, helping shape the migration from a desktop-based platform to a fully cloud-based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build and release pipelines, streamlining development processes and improving deployment frequency.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technical documentation, supporting knowledge transfer and onboarding for new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data migrations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ensuring data integrity and performance during the transition.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UI developers to implement user-friendly front-end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feedback to peers, fostering a culture of quality and collaborative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industry standards and best practices, particularly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financial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healthcare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back-end processes, leading to enhanced system stability and throughput under 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caching mechanisms to improve API performance, resulting in reduced latency and improved user experience.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modular architecture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consumed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interaction with external services and data 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methodology and contributed actively in team sprints while participating in code reviews and testing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applications to efficiently manage and query relational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development workflows and reducing time to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access, simplifying CRUD operations on the SQL database.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engaging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JavaScript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performed debugging to elevate code quality and application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architecture planning for scalable applications, ensuring adaptability to future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gather requirements and create documentation.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development using foundational programming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exposure to server-side logic.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 by writing code for new features and performing unit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legacy applications, applying updates and patches to enhance performance and security.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fundamental concepts of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contributing to daily stand-ups and sprint retrospectives.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databases and execute queries for data retrieval and manipulation.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collaborating with senior developers and participating in code reviews.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changes in codebase and track project progress.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containerization technologies to understand deployment processes and application scaling.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Completed training in Azure fundamentals, expanding knowledge in cloud services and infrastructure.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