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detail-oriented Software Engineer with over 10 years of experience in all aspects of software development. Proven expertise in delivering high-quality software solutions, especially in enhancing user productivity and performance through innovative technologies. Strong collaborator across teams to ensure product excellence and user satisfaction.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</w:t>
      </w:r>
      <w:r>
        <w:rPr>
          <w:rFonts w:asciiTheme="majorHAnsi" w:hAnsiTheme="majorHAnsi" w:cstheme="majorHAnsi"/>
          <w:bCs/>
          <w:lang w:val="en-US"/>
        </w:rPr>
        <w:t xml:space="preserve">: Design, Coding, Code Review, Unit Testing, Integration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Quality Assurance</w:t>
      </w:r>
      <w:r>
        <w:rPr>
          <w:rFonts w:asciiTheme="majorHAnsi" w:hAnsiTheme="majorHAnsi" w:cstheme="majorHAnsi"/>
          <w:bCs/>
          <w:lang w:val="en-US"/>
        </w:rPr>
        <w:t xml:space="preserve">: Bug Fixing, Code Documentation, API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&amp; Communication</w:t>
      </w:r>
      <w:r>
        <w:rPr>
          <w:rFonts w:asciiTheme="majorHAnsi" w:hAnsiTheme="majorHAnsi" w:cstheme="majorHAnsi"/>
          <w:bCs/>
          <w:lang w:val="en-US"/>
        </w:rPr>
        <w:t xml:space="preserve">: Product Focus, User Focus, Team Collaboration, Mentorship, Stakeholder Engagement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Rust, Go, JavaScript, Python,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HTML5, CSS3, WebGL, OpenGL, WASM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Jenkins, Visual Studio Code, Linux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activities,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software reliability and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documentation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maintenance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documentation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cross-functional team efforts to gather feedback and improve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user experience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as part of the software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Prototyped innovative ideas for new features based on user feedback and internal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software performance and reliability by optimizing existing features and developing new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languages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build strong, efficient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through the software development process, offering constructive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feedback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guidance.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marketing teams to plan and define new features that serve developer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integration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software adhered to best practices for performance, reliability, and user satisfaction across the tech stack.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best practices and efficiency improvements on each project.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the Linux programming environment to enhance application features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OpenGL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WebGL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advanced graphics programming and rendering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focus on product usability and developer productivity throughout the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team meetings to discuss progress, challenges, and goals, ensuring alignment across all stakeholders.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quality assurance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bug fixing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software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APIs and software features, ensuring clarity for future development and user guidance.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other engineers and product teams to design and develop new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methodologies and sprint planning sessions, enhancing productivity and throughput.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Prototyped and tested new ideas based on user feedback, iterating to improve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containerized application development and deployment, streamlining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discussions to assess feature requests and align engineering efforts with business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updated software documentation and facilitated knowledge sharing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 on developing intuitive interfaces and applications that better serve the end-user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clear communication throughout development phases, ensuring all stakeholders were informed of progress.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technology stack evolution, recommending new tools and practices to enhance team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small-scale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various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sprints, emphasizing collaboration and team-based problem-solving.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basic 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bug fixing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the initial level of software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insights into best practices and coding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simplistic projects and features, submitting them for feedback from team leads.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sessions focused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the importance of user-focused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team members to prototype and implement entry-level functionality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began understanding its applications in development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discussions surrounding the optimization of performance across team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goals through proactive engagement and eager learning about software development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