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Detail-oriented Software Engineer with over 10 years of experience in designing, developing, and maintaining innovative software solutions. Proven expertise in Python, Flask, and backend development with a strong focus on writing clean, efficient, and maintainable code. A collaborative team player with a solid understanding of software development principles and design patterns.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JavaScript, Java, C#, Ruby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Flask, Django, Express.js, React, Node.js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MySQL, PostgreSQL, MongoDB, SQLite, Oracle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Version Control &amp; CI/CD</w:t>
      </w:r>
      <w:r>
        <w:rPr>
          <w:rFonts w:asciiTheme="majorHAnsi" w:hAnsiTheme="majorHAnsi" w:cstheme="majorHAnsi"/>
          <w:bCs/>
          <w:lang w:val="en-US"/>
        </w:rPr>
        <w:t xml:space="preserve">: Git, Jenkins, Docker, Travis CI, GitHub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Cloud</w:t>
      </w:r>
      <w:r>
        <w:rPr>
          <w:rFonts w:asciiTheme="majorHAnsi" w:hAnsiTheme="majorHAnsi" w:cstheme="majorHAnsi"/>
          <w:bCs/>
          <w:lang w:val="en-US"/>
        </w:rPr>
        <w:t xml:space="preserve">: AWS, Azure, Heroku, Kubernetes,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Development Practices</w:t>
      </w:r>
      <w:r>
        <w:rPr>
          <w:rFonts w:asciiTheme="majorHAnsi" w:hAnsiTheme="majorHAnsi" w:cstheme="majorHAnsi"/>
          <w:bCs/>
          <w:lang w:val="en-US"/>
        </w:rPr>
        <w:t xml:space="preserve">: Agile, Scrum, TDD, Unit Testing, Code Reviews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scalable web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Flask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performance and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RESTful APIs to facilitate communication between the server and clients,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Flask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seamless integration.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MySQL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 to support backend operations, optimizing query performance and data integrity.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debugging and troubleshooting processes to resolve software defects efficiently, leveraging tools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regular code reviews, offering constructive feedback and adopting best practices to enhance overall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define software requirements, translating business needs into technical specifications.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containers for deployment, ensuring consistent environments across development and production stages.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application security by implementing best practices and conducting vulnerability assessments on web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continuous integration and delivery, streamlining the build and deployment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for cloud storage and computing, improving application accessibility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automated testing frameworks to improve code coverage and reduce manual testing efforts, focusing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TDD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detailed technical documentation for all software developed, ensuring clear communication among team members and stakeholders.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Adopted agile methodologies to improve project management and delivery timelines, contributing to iterative development cycles.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Researched and integrated new technologies to enhance software performance and team productivity, staying current on industry trends.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mentorship to junior developers, facilitating knowledge sharing and promoting a culture of continuous learning.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backend scalability and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database performance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implementing best practices for data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Incorporated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effective version control, facilitating collaborative development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Regularly participated in agile ceremonies, contributing to sprint planning and backlog refinement sessions.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unit tests and participated in test-driven development processes to enhance software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front-end developers to ensure seamless API integration and user experiences.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Monitored application performance and responded quickly to outages, employing troubleshooting skills to resolve issues.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clear, concise documentation for all projects, ensuring knowledge transfer among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automated deployment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Travis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development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learning through tech meetups and online courses, staying updated with emerging technologies.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refactoring legacy code, significantly improving the maintainability and readability of the applications.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organized the codebase under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 guidelines.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database management tasks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effective database querying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tracking changes and managing code with attention to collaborative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discuss project goals and delivered updates on personal tasks actively.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agile methodologies through practical implementation in projects, contributing to daily stand-ups and sprint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code reviews, providing insights on best practices and learning from team feedback.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creating simple APIs, contributing to the overall web application architecture.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troubleshooting software defects and collaborated with senior engineers to resolve critical issues.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Produced basic documentation to support project deliverables, enhancing communication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various programming concepts to strengthen foundational knowledge in software engineering.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