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Accomplished Software Engineer with over 10 years of experience in building robust applications, specializing in Node.js, TypeScript, Python, and React. Adept at developing high-quality software using best practices in testing and CI/CD, with substantial experience in FinTech and domain-driven design principles.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Node.js, TypeScript, Python, JavaScript, Java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Technologies</w:t>
      </w:r>
      <w:r>
        <w:rPr>
          <w:rFonts w:asciiTheme="majorHAnsi" w:hAnsiTheme="majorHAnsi" w:cstheme="majorHAnsi"/>
          <w:bCs/>
          <w:lang w:val="en-US"/>
        </w:rPr>
        <w:t xml:space="preserve">: React, Redux, HTML/CSS, Vue.js, Angular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&amp; DevOps</w:t>
      </w:r>
      <w:r>
        <w:rPr>
          <w:rFonts w:asciiTheme="majorHAnsi" w:hAnsiTheme="majorHAnsi" w:cstheme="majorHAnsi"/>
          <w:bCs/>
          <w:lang w:val="en-US"/>
        </w:rPr>
        <w:t xml:space="preserve">: GCP, Kubernetes, Docker, CI/CD, Git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Architectural Concepts</w:t>
      </w:r>
      <w:r>
        <w:rPr>
          <w:rFonts w:asciiTheme="majorHAnsi" w:hAnsiTheme="majorHAnsi" w:cstheme="majorHAnsi"/>
          <w:bCs/>
          <w:lang w:val="en-US"/>
        </w:rPr>
        <w:t xml:space="preserve">: Domain Driven Design, Event Sourcing, CQRS, Microservices, RESTful APIs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&amp; Quality Assurance</w:t>
      </w:r>
      <w:r>
        <w:rPr>
          <w:rFonts w:asciiTheme="majorHAnsi" w:hAnsiTheme="majorHAnsi" w:cstheme="majorHAnsi"/>
          <w:bCs/>
          <w:lang w:val="en-US"/>
        </w:rPr>
        <w:t xml:space="preserve">: Jest, Mocha, Chai, Selenium, Cypress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Other Tools</w:t>
      </w:r>
      <w:r>
        <w:rPr>
          <w:rFonts w:asciiTheme="majorHAnsi" w:hAnsiTheme="majorHAnsi" w:cstheme="majorHAnsi"/>
          <w:bCs/>
          <w:lang w:val="en-US"/>
        </w:rPr>
        <w:t xml:space="preserve">: GraphQL, PostgreSQL, MySQL, MongoDB,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microservices architecture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scalable applications ensuring high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RESTful APIs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endpoints for seamless integration between frontend and backend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creating responsive user interfaces, ensuring optimal user experience across all devices.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orchestrating containerized applications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GCP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leading to enhanced deployment speed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practices using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GitLab CI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automate testing and deployment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Applied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Domain Driven Design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principles to effectively model complex business domains, resulting in better code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efficient data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enabling accurate data analysis and reporting for business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regular code reviews and implemented best practices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testing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code quality and reducing bugs in production.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extensively with testing frameworks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Cypress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high code coverage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define project requirements and technical specifications for new features.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database solutions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optimizing queries for performance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Agile ceremonies to improve team dynamics and delivery standards, ensuring timely project completion.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Applied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infrastructure as code, enabling consistent and reproducible environment setups.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detailed documentation for APIs and application components to support onboarding and knowledge sharing within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in best practices, encouraging a culture of continuous learning and improvement.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maintained scalable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effective performance across different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user-friendly interfaces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user engagement and satisfaction.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streamlining the deployment process and minimizing downtime.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GCP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to host application infrastructures, driving efficiency and cost-effectiveness in resource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teams to incorporate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Domain Driven Design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strategies to effectively address evolving project requirements.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robust backend services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type safety and reducing runtime errors.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ongoing performance tuning for APIs and backend services to optimize response times and resource usage.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testing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Mocha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Chai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establish a solid development and testing workflow.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architecture discussions to enhance system designs and align with best practices in software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documentation of code changes and system designs to facilitate effective communication within teams.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containerization technologies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consistent application behavior across multiple environments for development and production.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knowledge sharing sessions with peers to promote the adoption of effective software development methodologies.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performance and scalability optimization.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building dynamic user interfaces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improve overall user interaction.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testing strategies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unit testing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Cypress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end-to-end testing to confirm application functionality.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transition of legacy systems to a modern microservices architecture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database design and management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support application data requirements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product teams to gather requirements and refine project scope, ensuring timely delivery and user satisfaction.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Promoted effective project tracking through issues management tools to align with Agile methodologies and timelines.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pair programming sessions, fostering a collaborative environment and sharing of skills with junior developers.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clean, well-documented, and manageable codebases in accordance with industry standards and best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Demonstrated strong problem-solving skills and adaptability by tackling various challenges during the development process.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