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over 10 years of expertise in building scalable web applications and AI-driven solutions. Proficient in full-stack development, with a strong focus on enhancing user experiences and implementing innovative technologies. Adept at collaborating with cross-functional teams to deliver high-quality products.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Technologies</w:t>
      </w:r>
      <w:r>
        <w:rPr>
          <w:rFonts w:asciiTheme="majorHAnsi" w:hAnsiTheme="majorHAnsi" w:cstheme="majorHAnsi"/>
          <w:bCs/>
          <w:lang w:val="en-US"/>
        </w:rPr>
        <w:t xml:space="preserve">: React, TypeScript, Frontend Frameworks, Remix, Web Application Development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Technologies</w:t>
      </w:r>
      <w:r>
        <w:rPr>
          <w:rFonts w:asciiTheme="majorHAnsi" w:hAnsiTheme="majorHAnsi" w:cstheme="majorHAnsi"/>
          <w:bCs/>
          <w:lang w:val="en-US"/>
        </w:rPr>
        <w:t xml:space="preserve">: Node.js, AWS, PostgreSQL, Backend Frameworks, ETL pipelines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Infrastructure</w:t>
      </w:r>
      <w:r>
        <w:rPr>
          <w:rFonts w:asciiTheme="majorHAnsi" w:hAnsiTheme="majorHAnsi" w:cstheme="majorHAnsi"/>
          <w:bCs/>
          <w:lang w:val="en-US"/>
        </w:rPr>
        <w:t xml:space="preserve">: Kubernetes, Terraform, Airflow, CI/CD,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 Skills</w:t>
      </w:r>
      <w:r>
        <w:rPr>
          <w:rFonts w:asciiTheme="majorHAnsi" w:hAnsiTheme="majorHAnsi" w:cstheme="majorHAnsi"/>
          <w:bCs/>
          <w:lang w:val="en-US"/>
        </w:rPr>
        <w:t xml:space="preserve">: Product Intuition, Attention to Detail, Problem Solving, Collaboration, Customer Focus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responsive user interfaces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user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backend services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integrated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manage tax data efficiently.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directly with the founding team to define and execute the product roadmap for the AI-driven platform.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for cloud infrastructure, ensuring scalability and reliability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ETL processes for handling large datasets, optimizing data flow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Airflow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Married frontend and backend services by building RESTful APIs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functionality and user experiences.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development of core features focused on tax data processing via AI frameworks.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 orchestration, improving deployment processes and environment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best practices in code quality through unit testing and peer reviews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Mocha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continuous integration and continuous deployment (CI/CD) pipelines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actively in sprint planning and retrospectives, providing input on product features and user feedback.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Explored innovative AI tools that integrate into the existing platform to further streamline tax preparation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mentored junior developers, ensuring adherence to best practices in software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performance assessments of the application stack and optimized using database indexing and caching.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user research sessions to gather insights on customer needs and usage patterns.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intuitive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user experience enhancements.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REST APIs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the integration with frontend components.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database schema design and optimization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retrieval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an agile environment to deliver features based on user feedback and evolving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alongside UI/UX teams to provide seamless user experiences throughout various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services via APIs to enrich application functionalities and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infrastructure for deploying applications, ensuring optimal scalability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containerized deployments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facilitated orchestration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Established CI/CD pipelines to automate testing and deployment processes, improving release cycles.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peer reviews and provided feedback on best coding practices and design patterns.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laying a strong foundation in frontend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projects that utilized backend technologies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creating server-side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database management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understanding fundamental concepts of data organization and retrieval.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to enhance coding standards and learned from more experienced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processes and maintained clear communication with stakeholders to ensure user requirements were captured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version control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managing code repositories, and navigating collaborative development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and implementation of web components, focusing on responsiveness and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basic unit tests to ensure code reliability and functionality before deployments.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about cloud technologies and deployment practices with an introduction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and brainstorming sessions to contribute ideas and solutions for ongoing projects.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