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Versatile and dedicated Software Engineer with over 10 years of experience in developing high-quality software solutions. Proficient in .NET, Angular, and test-driven development, with a passion for modern software practices. Committed to continuous learning and guiding teams towards successful program execution while ensuring software scalability and maintainability.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TypeScript, SQL, HTML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.NET Framework, .NET Core, Angular, Entity Framework, jQuery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Test-Driven Development (TDD), Agile Methodologies, DevOps, Continuous Integration/Continuous Deployment (CI/CD),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and Tools</w:t>
      </w:r>
      <w:r>
        <w:rPr>
          <w:rFonts w:asciiTheme="majorHAnsi" w:hAnsiTheme="majorHAnsi" w:cstheme="majorHAnsi"/>
          <w:bCs/>
          <w:lang w:val="en-US"/>
        </w:rPr>
        <w:t xml:space="preserve">: SQL Server, MySQL, Azure SQL Database, PostgreSQL,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</w:t>
      </w:r>
      <w:r>
        <w:rPr>
          <w:rFonts w:asciiTheme="majorHAnsi" w:hAnsiTheme="majorHAnsi" w:cstheme="majorHAnsi"/>
          <w:bCs/>
          <w:lang w:val="en-US"/>
        </w:rPr>
        <w:t xml:space="preserve">: RESTful APIs, Microservices Architecture, Docker, Kubernetes,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 (Remote) | 2018 - Present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Developed scalable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improving software's maintainability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that enhanced code robustness and reduced bug rates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Collaborated closely with cross-functional teams to coach on modern software development approaches and Agile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management,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LINQ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querying and manipulation of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Created RESTful APIs for front-end consumption, ensuring seamless integration with third-party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Engaged in peer code reviews to enforce coding standards and foster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containerize applications, improving deployment consistency across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Participated in Scrum ceremonies, effectively contributing to backlog grooming and sprint planning sessions.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Conducted training sessions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upskill junior developers, enhancing team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Aided in setting up a continuous integration pipeline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release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Integrated monitoring tools to track application performance and implemented optimizations based on findings.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Researched and integrated new technologies and frameworks into existing projects to improve efficiency,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Enhanced existing applications' UX through responsive design principles,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Bootstrap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Drove initiatives for adopting Agile project methodologies significantly reducing time-to-market for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Developed comprehensive documentation to support application architecture and enhance onboarding processes.”],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experience_second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Developer | 2015 - 2018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Contributed to the development of user-friendly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adherence to client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Engaged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to create additional functionality without compromising the existing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Delivered consistent low-maintenance software solutions through meticulous code refactoring and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Managed database interactions effectively by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accuracy.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Collaborated on high-impact projects that successfully 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Created well-documented RESTful services that allowed seamless communication between front-end and back-end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Collaborated with QA teams to write and execute comprehensive test cases ensuring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Coordinated with UX/UI designers to implement responsive interfaces and enhance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Advised teams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effective software practices, ensuring high collaboration distances.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Assisted in maintaining version control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efficient project management and code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Applied critical thinking skills to troubleshoot and resolve complex technical issues within applications and infrastructure.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• Developed training materials for internal team knowledge sharing, focusing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Developer | 2011 - 2015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Assisted in the development and support of client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timely delivery of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methods to produce cleaner, defect-free code during project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Collaborated with software engineers on creating and maintaining APIs for application interoperability.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Contributed to front-end development by implementing interactive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Developed SQL queries to extract and manipulate data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enhancing data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Engaged in code reviews, providing constructive feedback and gaining insights into best practices from senior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Focused on writing efficient and maintainable code by adhering to established coding standards and conventions.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Played an integral part in troubleshooting and debugging applications, resolving urgent issues promptly.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Contributed to ensuring compliance with software development lifecycle best practices and knowledge dissemination.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• Involved in the creation of user manuals and support documentation to assist end-users.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