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Seasoned Software Engineer with over 10 years of comprehensive experience in backend systems development and infrastructure management. Proficient in designing and implementing scalable API platforms, employing cutting-edge AI tools, and ensuring high availability in complex environments. Demonstrated expertise in optimizing developer experience and translating product requirements into actionable technical roadmaps.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Express.js, GraphQL, REST API Design, SQL, MongoDB, PostgreSQL,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Management</w:t>
      </w:r>
      <w:r>
        <w:rPr>
          <w:rFonts w:asciiTheme="majorHAnsi" w:hAnsiTheme="majorHAnsi" w:cstheme="majorHAnsi"/>
          <w:bCs/>
          <w:lang w:val="en-US"/>
        </w:rPr>
        <w:t xml:space="preserve">: Infrastructure as Code, Terraform, Docker, Kubernetes, AWS, Azure, CI/CD Practices,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Frameworks</w:t>
      </w:r>
      <w:r>
        <w:rPr>
          <w:rFonts w:asciiTheme="majorHAnsi" w:hAnsiTheme="majorHAnsi" w:cstheme="majorHAnsi"/>
          <w:bCs/>
          <w:lang w:val="en-US"/>
        </w:rPr>
        <w:t xml:space="preserve">: OAuth, ReBAC, JWT, SAML, OpenID Connect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Development Tools</w:t>
      </w:r>
      <w:r>
        <w:rPr>
          <w:rFonts w:asciiTheme="majorHAnsi" w:hAnsiTheme="majorHAnsi" w:cstheme="majorHAnsi"/>
          <w:bCs/>
          <w:lang w:val="en-US"/>
        </w:rPr>
        <w:t xml:space="preserve">: Machine Learning, Claude Code, Cursor, AI-native Development Tools, Data Pipelines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DevOps, Continuous Integration, Unit Testing, Test Automation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APIs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connect different services and streamline workflows for high-traffic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provision and manage application infrastructure automatically.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 pipelines, significantly improving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backend performance by optimizing database queries and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in high-load scenarios.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gather requirements and transform them into scalable technical specifications, enhancing throughput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Introduced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application development and deployment, ensuring consistency across different development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authentication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authorization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secure API access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monitoring and alerting solutions for backend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uptime and quick issue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develop microservices architecture facilitating modular application design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serverless architecture to reduce operational overhead and enhance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AI-native development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boost engineering productivity, integrating tools that assist in code suggestions and automated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data models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integrity and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contributed to knowledge sharing initiatives, focusing on improving coding standards and practices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orchestration, facilitating automated deployment, scaling, and management of containerized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engaged in Agile and Scrum methodologies, promoting iterative development practices that respond effectively to change.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backend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integration with frontend applications and third-party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 for secure API access and enabled robust access control mechanisms to protect sensitive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supporting various client applications while ensuring adherence to security and performance benchmarks.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optimizations leading to improved response times by refactoring legacy systems and introducing caching mechanisms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 teams to integrate user-facing features with backend services, focusing on seamless user experience and efficient data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clients with the ability to request only the data they need, streamlining data transfer and reducing overhead.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CI/CD pipelines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build and deployment processes, fostering a culture of rapid iteration.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configuration and management of server resources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optimizing cloud costs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monitoring solutions leveraging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New Relic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observability and incident response.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sprints, providing technical expertise during planning and retrospectives to continuously improve team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internal documentation for APIs and system architecture, facilitating knowledge transfer among teams.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conjunction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Laravel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framework, enhancing functionality in user-facing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data exchange between system components and third-party integrations.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infrastructure automation through scripts and tools, progressively transitioning the infrastructure to an automated model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unit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uphold code quality and reliability in software releases, focusing on automated testing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 ensuring data integrity and optimized queries for performance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front-end development teams to ensure seamless integration of backend APIs with UI components, ensuring end-user satisfaction.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maintaining documentation of API specifications and system architecture for team reference and onboarding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and debugging sessions to resolve technical issues, contributing to improved application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error handling best practices within backend services, fostering proactive issue detection.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Agile methodologies, actively participating in stand-ups and retrospectives to contribute to overall team productivity.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