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Software Engineer with over 10 years of experience in developing scalable and efficient software solutions. Proficient in multiple programming languages and frameworks, focusing on enhancing user experience and operational efficiency in remote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Node.js, PHP, Java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MySQL, PostgreSQL, MongoDB, Microsoft SQL Server, OracleDB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Google Cloud, Azure, IBM Cloud, DigitalOcean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w:t>
      </w:r>
      <w:r>
        <w:rPr>
          <w:rFonts w:asciiTheme="majorHAnsi" w:hAnsiTheme="majorHAnsi" w:cstheme="majorHAnsi"/>
          <w:bCs/>
          <w:lang w:val="en-US"/>
        </w:rPr>
        <w:t xml:space="preserve">: RESTful APIs, GraphQL, SOAP, Webhooks, API Management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Docker, Kubernetes, Git, Jira, Postman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w:t>
      </w:r>
      <w:r>
        <w:rPr>
          <w:rFonts w:asciiTheme="majorHAnsi" w:hAnsiTheme="majorHAnsi" w:cstheme="majorHAnsi"/>
          <w:bCs/>
          <w:lang w:val="en-US"/>
        </w:rPr>
        <w:t xml:space="preserve">: Express.js, Flask, Django, React, Angular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Methodologies</w:t>
      </w:r>
      <w:r>
        <w:rPr>
          <w:rFonts w:asciiTheme="majorHAnsi" w:hAnsiTheme="majorHAnsi" w:cstheme="majorHAnsi"/>
          <w:bCs/>
          <w:lang w:val="en-US"/>
        </w:rPr>
        <w:t xml:space="preserve">: Agile, Scrum, DevOps, Test-Driven Development, Continuous Integration/Continuous Deployment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web applications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engagement through intuitive navigation and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facilitated communication between front-end and back-end services, improving data retrieval speed and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cross-functionally with marketing and sales teams to gather requirements and translate them into technical specifications for application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Google Cloud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deploy applications in a cloud environment, ensuring high availability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implemented best practices in software development to enhance code quality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third-party services such as </w:t>
      </w:r>
      <w:r w:rsidRPr="00B4406F">
        <w:rPr>
          <w:rFonts w:asciiTheme="majorHAnsi" w:hAnsiTheme="majorHAnsi" w:cstheme="majorHAnsi"/>
          <w:b/>
          <w:bCs/>
          <w:sz w:val="22"/>
          <w:szCs w:val="24"/>
        </w:rPr>
        <w:t xml:space="preserve">payment processors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CRM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existing applications, streamlining operational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data management capabilities by optimizing database queries in </w:t>
      </w:r>
      <w:r w:rsidRPr="00B4406F">
        <w:rPr>
          <w:rFonts w:asciiTheme="majorHAnsi" w:hAnsiTheme="majorHAnsi" w:cstheme="majorHAnsi"/>
          <w:b/>
          <w:bCs/>
          <w:sz w:val="22"/>
          <w:szCs w:val="24"/>
        </w:rPr>
        <w:t xml:space="preserve">MySQL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resulting in improved application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transition to a microservices architecture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which significantly improved deployment times and system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to drive projects forward, ensuring timely delivery of features and enhancements with continuous stakeholder feedback.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optimization of web application performance by utilizing tools like </w:t>
      </w:r>
      <w:r w:rsidRPr="00B4406F">
        <w:rPr>
          <w:rFonts w:asciiTheme="majorHAnsi" w:hAnsiTheme="majorHAnsi" w:cstheme="majorHAnsi"/>
          <w:b/>
          <w:bCs/>
          <w:sz w:val="22"/>
          <w:szCs w:val="24"/>
        </w:rPr>
        <w:t xml:space="preserve">Postman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API testing and </w:t>
      </w:r>
      <w:r w:rsidRPr="00B4406F">
        <w:rPr>
          <w:rFonts w:asciiTheme="majorHAnsi" w:hAnsiTheme="majorHAnsi" w:cstheme="majorHAnsi"/>
          <w:b/>
          <w:bCs/>
          <w:sz w:val="22"/>
          <w:szCs w:val="24"/>
        </w:rPr>
        <w:t xml:space="preserve">Jira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task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automated unit and integration tests to ensure code reliability, significantly reducing the bug count in production releases.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to manage source code and collaborate effectively with team members on various software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tracking mechanisms using </w:t>
      </w:r>
      <w:r w:rsidRPr="00B4406F">
        <w:rPr>
          <w:rFonts w:asciiTheme="majorHAnsi" w:hAnsiTheme="majorHAnsi" w:cstheme="majorHAnsi"/>
          <w:b/>
          <w:bCs/>
          <w:sz w:val="22"/>
          <w:szCs w:val="24"/>
        </w:rPr>
        <w:t xml:space="preserve">Google Analytics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Mixpanel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monitor user interactions and improve user journeys.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front-end interfaces utilizing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seamless integration with back-end functionalities and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system performance and security by applying updates and patches to the application infrastructure.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Developer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web solutions utilizing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the interactive experience for users across multiple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internal tools focused on process automation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leading to improved resource allocation.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integration of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internal applications, streamlining database interactions and external service integrations.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existing applications' performance through thorough debugging and optimization processes, resulting in increased application stability.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with development teams using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practices to deliver on schedule and maintain quality across deliverables.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cloud-based solutions and services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Google Cloud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which contributed to increased project efficiency and responsiveness.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device testing and application deployment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development and deployment consistency across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version control systems like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team projects and track changes systematically, minimizing conflicts and enhancing collaboration.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basic database management and optimization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assisting in faster data access and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debugging existing software systems for improved operational functionality and user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initiative to evaluate and select key third-party tools for application enhancement, improving collaboration across departments.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small-scale applications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gaining practical experience with programming fundamentals.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senior developers in optimizing scripts and debugging applications, which provided insight into best practices in software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 sessions to enhance understanding of core programming languages such as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cultivating a strong foundation in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documentation of processes and technical guidelines for software development, ensuring clarity for future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database management tasks, learning to interact with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retrieval and storage operations in a practical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understanding of API integrations through hands-on experience with </w:t>
      </w:r>
      <w:r w:rsidRPr="00B4406F">
        <w:rPr>
          <w:rFonts w:asciiTheme="majorHAnsi" w:hAnsiTheme="majorHAnsi" w:cstheme="majorHAnsi"/>
          <w:b/>
          <w:bCs/>
          <w:szCs w:val="24"/>
        </w:rPr>
        <w:t xml:space="preserve">RESTful 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observing the flow of data between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various tools like </w:t>
      </w:r>
      <w:r w:rsidRPr="00B4406F">
        <w:rPr>
          <w:rFonts w:asciiTheme="majorHAnsi" w:hAnsiTheme="majorHAnsi" w:cstheme="majorHAnsi"/>
          <w:b/>
          <w:bCs/>
          <w:szCs w:val="24"/>
        </w:rPr>
        <w:t xml:space="preserve">Postman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test API endpoints, ensuring functional correctness before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initial setup of cloud services on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understanding the configuration needed for serverless computing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a team environment employing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focusing on delivering small, incremental software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troubleshooting skills, identifying common bugs in applications and proposing solutions to senior developers.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