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in software product development, specializing in Cloud, SaaS, and Enterprise software engineering. Proficient in enhancing user experiences and backend systems, with hands-on experience in building scalable and maintainable applications. Skilled in collaborating within agile teams to deliver high-quality code and innovative solutions using modern frameworks and technologies.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Java, Python,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React, Redux, Angular, Node.js, Vue.js, Express.js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RESTful web services, GraphQL, HTML5, CSS3, SASS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 Development, Test-driven Development, Continuous Integration/Deployment, A/B Testing, Microservices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user-friendly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 applications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overall user experience and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scalable back-end systems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adhering to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implementation.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management to define and estimate development phases, ensuring alignment with business requirements and technical feasibility.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design and architecture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implementing features that improved system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test-driven development (TDD)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to maintain high code quality and reduce bugs in production while ensuring application stability.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code reviews, providing constructive feedback and mentorship to junior developers on best practices and efficient coding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APIs to enhance existing functionality, working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data retrieval and improve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CI/CD pipelines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streamlined deployment processes and environment consistency.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Researched and implemented new features and technologies, advocating for continuous improvement within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ceremonies, contributing to sprint planning and retrospectives to enhance team collaboration and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accessible web applications ensuring compliance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WCAG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standards, thus serving a diverse user base.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Instrumented application monitoring and logging frameworks, enhancing the observability of deployed services and facilitating proactive issue resolution.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performance optimization techniques, reducing load times and improving user interactions with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team members in effective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micro-front end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A/B 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methodologies, fostering a culture of experimentation and innovation.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documentation for all developed services, ensuring clarity in design and functionality for future reference.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Cloud-based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deployment and scalability of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frontend engineers in creating seamless integrations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third-party authentication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transition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refining the development workflow for the team and improving output significantly.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workshops and knowledge-sharing sessions on the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modern JavaScript frameworks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enhanced application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extensive testing protocols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reliability and performance of applications before release.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allowing for independent deployment and scalability of services across diverse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engaged in code reviews and pair programming sessions to enhance coding standards and team cooperation.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legacy systems by refactoring and optimizing existing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code, resulting in improved performance and easier maintenance.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technical specifications and development processes, enhancing team knowledge and promoting reuse of components.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a company-wide style guide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SASS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BEM methodology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UI consistency across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Researched and evaluated emerging technologies, providing recommendations that helped the team stay competitive and innovative.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initiatives to implement security best practices within web applications, ensuring robust data protection mechanisms.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responsiveness and cross-browser compatibility.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an agile team environment, assisting in daily standups and sprint planning sessions to deliver project milestones on time.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facilitating data exchange between front-end applications and back-end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user experience design discussions, advocating for features based on user feedback and analytics results.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source code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including branch management and pull request reviews to streamline collaboration.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extensive unit testing to validate application logic and functionality, committing to high-quality standards in the development 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setting up build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Webpack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Babel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the development workflow and optimize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team efforts in migrating on-premise applications to cloud infrastructure, providing cost-effective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Analyzed performance bottlenecks and implemented improvements, enhancing overall application responsiveness and user interaction.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best coding practices among team members through mentoring and code review sessions.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