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Software Engineer</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Detail-oriented and solution-driven Software Engineer with over 10 years of experience in software development, specializing in the healthcare sector. Proven expertise in designing and developing high-quality software applications that comply with coding standards. Adept at leveraging continuous integration, unit testing, and agile methodologies to enhance project outcomes. Strong analytical abilities and proficient in optimizing large datasets for efficient data processing.</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RPG, Java, Python, C#, JavaScript</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Databases</w:t>
      </w:r>
      <w:r>
        <w:rPr>
          <w:rFonts w:asciiTheme="majorHAnsi" w:hAnsiTheme="majorHAnsi" w:cstheme="majorHAnsi"/>
          <w:bCs/>
          <w:lang w:val="en-US"/>
        </w:rPr>
        <w:t xml:space="preserve">: DB2, SQL Server, MySQL, Oracle, MongoDB</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Software Development Practices</w:t>
      </w:r>
      <w:r>
        <w:rPr>
          <w:rFonts w:asciiTheme="majorHAnsi" w:hAnsiTheme="majorHAnsi" w:cstheme="majorHAnsi"/>
          <w:bCs/>
          <w:lang w:val="en-US"/>
        </w:rPr>
        <w:t xml:space="preserve">: Agile, Scrum, Continuous Integration, Refactoring, Code Reviews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Frameworks and Tools</w:t>
      </w:r>
      <w:r>
        <w:rPr>
          <w:rFonts w:asciiTheme="majorHAnsi" w:hAnsiTheme="majorHAnsi" w:cstheme="majorHAnsi"/>
          <w:bCs/>
          <w:lang w:val="en-US"/>
        </w:rPr>
        <w:t xml:space="preserve">: Spring Boot, .NET Core, Docker, Kubernetes, IBM iSeries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Testing and Analysis</w:t>
      </w:r>
      <w:r>
        <w:rPr>
          <w:rFonts w:asciiTheme="majorHAnsi" w:hAnsiTheme="majorHAnsi" w:cstheme="majorHAnsi"/>
          <w:bCs/>
          <w:lang w:val="en-US"/>
        </w:rPr>
        <w:t xml:space="preserve">: JUnit, Postman, Selenium, JIRA, Data Analysis Tools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Other Skills</w:t>
      </w:r>
      <w:r>
        <w:rPr>
          <w:rFonts w:asciiTheme="majorHAnsi" w:hAnsiTheme="majorHAnsi" w:cstheme="majorHAnsi"/>
          <w:bCs/>
          <w:lang w:val="en-US"/>
        </w:rPr>
        <w:t xml:space="preserve">: Data Visualization, Git, RESTful APIs, Microservices, Cloud Services</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Senior Software Engineer</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developed maintainable software applications for the product suite using </w:t>
      </w:r>
      <w:r w:rsidRPr="00B4406F">
        <w:rPr>
          <w:rFonts w:asciiTheme="majorHAnsi" w:hAnsiTheme="majorHAnsi" w:cstheme="majorHAnsi"/>
          <w:b/>
          <w:bCs/>
          <w:sz w:val="22"/>
          <w:szCs w:val="24"/>
        </w:rPr>
        <w:t xml:space="preserve">RPG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adherence to best coding practices.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unit and integration testing for various modules utilizing </w:t>
      </w:r>
      <w:r w:rsidRPr="00B4406F">
        <w:rPr>
          <w:rFonts w:asciiTheme="majorHAnsi" w:hAnsiTheme="majorHAnsi" w:cstheme="majorHAnsi"/>
          <w:b/>
          <w:bCs/>
          <w:sz w:val="22"/>
          <w:szCs w:val="24"/>
        </w:rPr>
        <w:t xml:space="preserve">JUnit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Selenium</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ensure robust functionality and code quality.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cross-functional teams to analyze requirements and create detailed designs for implementation using </w:t>
      </w:r>
      <w:r w:rsidRPr="00B4406F">
        <w:rPr>
          <w:rFonts w:asciiTheme="majorHAnsi" w:hAnsiTheme="majorHAnsi" w:cstheme="majorHAnsi"/>
          <w:b/>
          <w:bCs/>
          <w:sz w:val="22"/>
          <w:szCs w:val="24"/>
        </w:rPr>
        <w:t xml:space="preserve">UML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diagrams.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Played a key role in software debugging and problem-solving for client-reported issues, utilizing </w:t>
      </w:r>
      <w:r w:rsidRPr="00B4406F">
        <w:rPr>
          <w:rFonts w:asciiTheme="majorHAnsi" w:hAnsiTheme="majorHAnsi" w:cstheme="majorHAnsi"/>
          <w:b/>
          <w:bCs/>
          <w:sz w:val="22"/>
          <w:szCs w:val="24"/>
        </w:rPr>
        <w:t xml:space="preserv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database queries and data insights.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continuous integration processes leveraging </w:t>
      </w:r>
      <w:r w:rsidRPr="00B4406F">
        <w:rPr>
          <w:rFonts w:asciiTheme="majorHAnsi" w:hAnsiTheme="majorHAnsi" w:cstheme="majorHAnsi"/>
          <w:b/>
          <w:bCs/>
          <w:sz w:val="22"/>
          <w:szCs w:val="24"/>
        </w:rPr>
        <w:t xml:space="preserve">Jenkins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Git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version control and effective collaboration.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Regularly participated in sprint planning and reviews as part of the </w:t>
      </w:r>
      <w:r w:rsidRPr="00B4406F">
        <w:rPr>
          <w:rFonts w:asciiTheme="majorHAnsi" w:hAnsiTheme="majorHAnsi" w:cstheme="majorHAnsi"/>
          <w:b/>
          <w:bCs/>
          <w:sz w:val="22"/>
          <w:szCs w:val="24"/>
        </w:rPr>
        <w:t xml:space="preserve">Agile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methodology to ensure consistent team progress and alignment.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DB2</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SQL Server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manage and optimize large datasets, enhancing data retrieval times and storage efficiency.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code reviews and contributed to knowledge-sharing sessions to promote best practices in software engineering processes.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Maintained documentation for software architectures and specifications, aiding in future enhancements and audits.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Mentored junior developers on coding standards and best practices for software development, fostering a culture of learning and improvement.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Employed data analysis techniques to derive insights which informed project decisions, utilizing tools like </w:t>
      </w:r>
      <w:r w:rsidRPr="00B4406F">
        <w:rPr>
          <w:rFonts w:asciiTheme="majorHAnsi" w:hAnsiTheme="majorHAnsi" w:cstheme="majorHAnsi"/>
          <w:b/>
          <w:bCs/>
          <w:sz w:val="22"/>
          <w:szCs w:val="24"/>
        </w:rPr>
        <w:t xml:space="preserve">Excel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Tableau</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Integrated third-party APIs to enhance application functionality, demonstrating adaptability with emerging technologies.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Analyzed and refined software engineering approaches to align with industry standards and continuous improvement metrics.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detailed technical documentation that improved team efficiency and served as a reference for future projects.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ongoing professional development and training sessions to stay current with industry trends, focusing on the integration of new technologies.</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and maintained software solutions leveraging </w:t>
      </w:r>
      <w:r w:rsidRPr="00B4406F">
        <w:rPr>
          <w:rFonts w:asciiTheme="majorHAnsi" w:hAnsiTheme="majorHAnsi" w:cstheme="majorHAnsi"/>
          <w:b/>
          <w:bCs/>
          <w:szCs w:val="24"/>
        </w:rPr>
        <w:t xml:space="preserve">Java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Spring Boot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promoting effective system interactions and data handling.</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in an </w:t>
      </w:r>
      <w:r w:rsidRPr="00B4406F">
        <w:rPr>
          <w:rFonts w:asciiTheme="majorHAnsi" w:hAnsiTheme="majorHAnsi" w:cstheme="majorHAnsi"/>
          <w:b/>
          <w:bCs/>
          <w:szCs w:val="24"/>
        </w:rPr>
        <w:t xml:space="preserve">Agile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team environment to define application requirements and deliver enhancements based on user feedback.</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performance testing on applications and systems, using analytical tools to evaluate efficiency and scalability, including </w:t>
      </w:r>
      <w:r w:rsidRPr="00B4406F">
        <w:rPr>
          <w:rFonts w:asciiTheme="majorHAnsi" w:hAnsiTheme="majorHAnsi" w:cstheme="majorHAnsi"/>
          <w:b/>
          <w:bCs/>
          <w:szCs w:val="24"/>
        </w:rPr>
        <w:t xml:space="preserve">JMeter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Postman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daily stand-ups and sprint reviews to track progress and adapt development strategies as needed in a fast-paced environment.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Managed and maintained database connectivity and optimization efforts between application code and </w:t>
      </w:r>
      <w:r w:rsidRPr="00B4406F">
        <w:rPr>
          <w:rFonts w:asciiTheme="majorHAnsi" w:hAnsiTheme="majorHAnsi" w:cstheme="majorHAnsi"/>
          <w:b/>
          <w:bCs/>
          <w:szCs w:val="24"/>
        </w:rPr>
        <w:t xml:space="preserve">SQL Server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databases.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with the migration of legacy systems to cloud services, focusing on improved scalability and accessibility for healthcare solutions.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regularly with stakeholders to translate business needs into technical specifications, enhancing user engagement and satisfaction.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version control in collaborative coding projects ensuring smooth integration of code changes.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Documented APIs and supported front-end development efforts, improving backend services with strong JSON and XML management skills.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Actively improved software loading times by implementing data caching strategies within applications and database interactions.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Refined existing coding techniques through refactoring efforts and peer code reviews, fostering continuous improvement in code quality.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adoption of agile metrics to track progress and effectiveness of software development initiatives.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software development projects by engaging in full Software Development Lifecycle (SDLC) methodologies, particularly in </w:t>
      </w:r>
      <w:r w:rsidRPr="00B4406F">
        <w:rPr>
          <w:rFonts w:asciiTheme="majorHAnsi" w:hAnsiTheme="majorHAnsi" w:cstheme="majorHAnsi"/>
          <w:b/>
          <w:bCs/>
          <w:szCs w:val="24"/>
        </w:rPr>
        <w:t xml:space="preserve">Agile/Scrum</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applications using </w:t>
      </w:r>
      <w:r w:rsidRPr="00B4406F">
        <w:rPr>
          <w:rFonts w:asciiTheme="majorHAnsi" w:hAnsiTheme="majorHAnsi" w:cstheme="majorHAnsi"/>
          <w:b/>
          <w:bCs/>
          <w:szCs w:val="24"/>
        </w:rPr>
        <w:t xml:space="preserve">IBM iSeries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platform, significantly contributing to healthcare data management systems.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thorough unit testing and debugging processes with </w:t>
      </w:r>
      <w:r w:rsidRPr="00B4406F">
        <w:rPr>
          <w:rFonts w:asciiTheme="majorHAnsi" w:hAnsiTheme="majorHAnsi" w:cstheme="majorHAnsi"/>
          <w:b/>
          <w:bCs/>
          <w:szCs w:val="24"/>
        </w:rPr>
        <w:t xml:space="preserve">JUnit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maintaining high standards of software quality throughout development.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Executed data extraction and transformation using </w:t>
      </w:r>
      <w:r w:rsidRPr="00B4406F">
        <w:rPr>
          <w:rFonts w:asciiTheme="majorHAnsi" w:hAnsiTheme="majorHAnsi" w:cstheme="majorHAnsi"/>
          <w:b/>
          <w:bCs/>
          <w:szCs w:val="24"/>
        </w:rPr>
        <w:t xml:space="preserv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DB2</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bridging backend data with healthcare application needs.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troubleshooting and resolving technical issues during application deployment and operation phases.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Facilitated team collaboration by utilizing </w:t>
      </w:r>
      <w:r w:rsidRPr="00B4406F">
        <w:rPr>
          <w:rFonts w:asciiTheme="majorHAnsi" w:hAnsiTheme="majorHAnsi" w:cstheme="majorHAnsi"/>
          <w:b/>
          <w:bCs/>
          <w:szCs w:val="24"/>
        </w:rPr>
        <w:t xml:space="preserve">JIRA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task assignments, progress tracking, and reporting.</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high standards of documentation and code comments to ease future revisits and modifications by development teams.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actively to team knowledge exchanges regarding troubleshooting and innovative software solutions.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peer reviews for compliance with software standards, ensuring alignment with company policies and best practices.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various project management tools to track project lifecycle elements and ensure delivery milestones are achieved.</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