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iOS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iOS application development. Proficient in using Swift, Objective-C, and modern frameworks to build high-quality applications. Expert in collaborating with cross-functional teams to deliver seamless user experiences and implement testing best practices for optimal app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Swift, Objective-C, JavaScript, Python,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Platforms</w:t>
      </w:r>
      <w:r>
        <w:rPr>
          <w:rFonts w:asciiTheme="majorHAnsi" w:hAnsiTheme="majorHAnsi" w:cstheme="majorHAnsi"/>
          <w:bCs/>
          <w:lang w:val="en-US"/>
        </w:rPr>
        <w:t xml:space="preserve">: SwiftUI, Combine, UIKit, Firebase, Core Data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and Tools</w:t>
      </w:r>
      <w:r>
        <w:rPr>
          <w:rFonts w:asciiTheme="majorHAnsi" w:hAnsiTheme="majorHAnsi" w:cstheme="majorHAnsi"/>
          <w:bCs/>
          <w:lang w:val="en-US"/>
        </w:rPr>
        <w:t xml:space="preserve">: RESTful APIs, GraphQL, CocoaPods, Fastlane,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CI/CD, TDD, Unit Testing, Integration Testing, Agile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Miscellaneous</w:t>
      </w:r>
      <w:r>
        <w:rPr>
          <w:rFonts w:asciiTheme="majorHAnsi" w:hAnsiTheme="majorHAnsi" w:cstheme="majorHAnsi"/>
          <w:bCs/>
          <w:lang w:val="en-US"/>
        </w:rPr>
        <w:t xml:space="preserve">: App Store Submission, Xcode, VS Code, JIRA, Slack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iOS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advanced iOS applications for data collection and monitoring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Objective-C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scientists to define features that align with coral reef restoration goals, leveraging user-centric design practices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SwiftUI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UIKit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unit tests and integration tests to maintain a high standard of code quality and minimize bugs, applying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app functionalities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Combine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reactive programming and improved responsiveness within the app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Firebase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management and synchronization, enhancing field data collection capabilities for reef monitoring.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enabling streamlined collaboration among developers and efficient code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Mapped out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App Store Submission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process, improving deployment timelines through effective management of app update cycles and guidelines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of the latest iOS development trends, adopting new tools to integrate modern features and improve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an intuitive user interface by collaborating closely with UX designers and employing best practices in interface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maintain consistent coding standards and foster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within an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framework, actively participating in sprint planning and retrospective meetings to refine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modular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CocoaPods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dependency management, ensuring project scalability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for automated deployment processes, significantly reducing regressions in daily builds and improving release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Liaised with backend engineers to ensure smooth API integrations, specifically with data-intensive applications interfacing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debugging tools and instrumentations to diagnose and resolve performance issues across various project builds.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customer-facing iOS applications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 through intuitive navigation and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a multidisciplinary team to define project requirements and deliverables,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project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using tools that automate testing and deployment, which decreased the manual effort required for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back-end data interaction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achieving rapid data retrieval and improving app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SwiftUI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dynamic and interactive user interfaces, allowing for improved user engagement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Firebase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push notifications and real-time analytics, ensuring timely information delivery to 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knowledge sharing sessions to promote best practices and streamline coding efforts among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rigorous performance analysis and optimization of existing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Xcode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profiling tools.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all aspects of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 Store Submission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process, ensuring compliance with Apple’s guidelines for a smooth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key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Objective-C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backward compatibility with older iOS platforms, catering to a wider user 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module-based app architectures to enable quick feature iterations and scalability within the project framework.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of project workflows and coding standards to enhance clarity and team collaboration.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iOS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Objective-C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experience in app design and implementation.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paired programming sessions to enhance code quality and learn advanced development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debugging practices to identify and resolve issues within applications, boosting overall stability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Xcode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development and testing, ensuring smooth execution and error-free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effective communication between client-side and server-side components.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to validate application logic and ensure adherence to specified requirements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TDD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junior developers to enhance coding practices and foster a culture of learning and growth.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accurate documentation of codebases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aid future development and troubleshooting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UI design alignments through wireframes and mockups, aiming for a user-friendly interface.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knowledge about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 Store Submission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process, including guidelines, testing, and approvals.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