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engineer with over 10 years of experience in developing robust applications and systems within various sectors, including FinTech and SaaS. Proficient in object-oriented programming and full-stack development, with a solid foundation in both front-end and back-end technologies. Possesses strong analytical skills and a detail-oriented approach to coding, debugging, and optimizing software performance.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Java, C#, Python, JavaScript, TypeScript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 and Libraries</w:t>
      </w:r>
      <w:r>
        <w:rPr>
          <w:rFonts w:asciiTheme="majorHAnsi" w:hAnsiTheme="majorHAnsi" w:cstheme="majorHAnsi"/>
          <w:bCs/>
          <w:lang w:val="en-US"/>
        </w:rPr>
        <w:t xml:space="preserve">: Spring Boot, ASP.NET, React, Angular, Node.js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SQL, NoSQL, MongoDB, PostgreSQL, MySQL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Agile methodology, DevOps, CI/CD, Unit testing, Integration testing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AWS, Azure, Google Cloud Platform, Docker,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Engineering Principles</w:t>
      </w:r>
      <w:r>
        <w:rPr>
          <w:rFonts w:asciiTheme="majorHAnsi" w:hAnsiTheme="majorHAnsi" w:cstheme="majorHAnsi"/>
          <w:bCs/>
          <w:lang w:val="en-US"/>
        </w:rPr>
        <w:t xml:space="preserve">: REST API best practices, Object-Relational Mapping (ORM), Microservices architecture, Design patterns, Data structures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developed scalable web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Spring Boot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adherence to best coding practices and security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RESTful APIs to connect front-end and back-end services, facilitating seamless data exchange and improving overall system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front-end development, creating responsive user interfaces that enhance user experience and engagement.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Wrote and maintained high-quality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queries and optimized database performance to support robust data management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the full software development lifecycle, from requirements gathering to deployment, ensuring alignment with client specifications.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within an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team to refine user stories and contribute to sprint planning and retrospectives, promoting continuous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contributed to the improvement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unit testing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practices, increasing the reliability of applications delivered.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application performance using various monitoring tools, proactively addressing issues to minimize downtime and improve user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automated UI tests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industry-standard frameworks, streamlining the testing process and improving product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knowledge sharing sessions, contributing to team skills advancement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cloud-native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development practices and scaffolding applications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Object-Relational Mapping (ORM)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techniques to interact with databases efficiently, ensuring data integrity and optimization in application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solutions for deploying applications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containerized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environments, enhancing flexibility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maintained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architectures to modularize application components, promoting reusability and ease of maintenance.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Assisted in on-call rotations, responding to and resolving application incidents to ensure consistent service delivery.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team initiatives to optimize development standards and performance measurement practices.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several web applications as part of an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team,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ASP.NET MVC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drive feature development and improve application functionality.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Gathered and specified technical and design requirements, working closely with stakeholders to ensure alignment with business objectives.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database interactions through efficient use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technologies, enhancing data retrieval speeds and application efficiency.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regular code reviews, providing constructive feedback that fostered team collaboration and improved code quality across projects.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unit testing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integration testing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the overall reliability of the software products delivered.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the interconnectivity of microservices, ensuring smooth data flow and integrity across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deployment strategies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 platforms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enhance scalability and performance of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actively in sprints, delivering features and resolving bugs, contributing to timely project completions and client satisfaction.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knowledge-sharing sessions and contributed to refining existing coding standards, enhancing team productivity and software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application packaging and distribution, significantly improving deployment efficiency and consistency across different environments.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internal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familiarity with essential coding principles and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alongside seasoned developers to troubleshoot and debug applications, enhancing problem-solving skills in real-time scenarios.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UI design and optimization,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engaging application user interfaces.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to utilize simple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queries for database interactions, supporting data storage and retrieval tasks in application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Followed team coding standards to write clean, maintainable code as part of an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 process, enhancing team cohesion and project success.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introductory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methodologies, participating in daily stand-ups and sprint planning sessions.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engaged in testing processes to identify and document software defects, driving improvements in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documentation efforts, developing user guides and technical documentation for various projects to aid stakeholders usage.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gathering requirements for project tasks, helping to bridge the gap between technical and non-technical stakeholders.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team in integrating external APIs, learning to validate data inputs and outputs, enhancing overall application capabilities.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