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innovative software engineer with 10+ years of experience in developing scalable applications. Proficient in driving growth through engineering excellence, collaboration, and data-driven decision-making. Deep expertise in leading complex projects and mentoring engineering teams to implement robust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TypeScript, JavaScript, Java,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React, Node.js, HTML/CSS, GraphQL, Django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Redis,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Tools</w:t>
      </w:r>
      <w:r>
        <w:rPr>
          <w:rFonts w:asciiTheme="majorHAnsi" w:hAnsiTheme="majorHAnsi" w:cstheme="majorHAnsi"/>
          <w:bCs/>
          <w:lang w:val="en-US"/>
        </w:rPr>
        <w:t xml:space="preserve">: Docker, Kubernetes, AWS, CI/CD,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Analytics &amp; A/B Testing</w:t>
      </w:r>
      <w:r>
        <w:rPr>
          <w:rFonts w:asciiTheme="majorHAnsi" w:hAnsiTheme="majorHAnsi" w:cstheme="majorHAnsi"/>
          <w:bCs/>
          <w:lang w:val="en-US"/>
        </w:rPr>
        <w:t xml:space="preserve">: Google Analytics, Mixpanel, Amplitude, Optimizely, Segment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Cross-Functional Collaboration, Mentoring, Data-Driven Decision Making, Problem Solving, Communication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complex features and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drive user acquisition and retention.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cross-functionally with product managers and designers to optimize user onboarding flows, enhancing user experience with data-driven insights.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robust solutions for A/B testing infrastructures, allowing real-time analytics and rapid experimentation to refine growth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in adopting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culture of continuous improvement and innovation.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technical execution of growth initiatives, aligning engineering efforts with key business objectives to maximize user engagement and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Google Analytics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Mixpanel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analyze user behavior and inform strategic technical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development processes through effective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usage and CI/CD practices, improving deployment cycles and product release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rapid prototyping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delivering MVPs that meet market needs and user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scalable backend services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support increasing volumes of user data, ensuring optimal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analytics capabilities by integrating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Amplitude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Segment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providing actionable insights for marketing and product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technical debt management while balancing new feature development, ensuring sustainable growth and code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collaborative environment by conducting regular code reviews and knowledge-sharing sessions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company-wide growth strategy meetings, contributing technical insights that informed product roadmap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and optimize databases, ensuring data integrity and availability for analytics and user personalization.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in cloud architecture to enhance service reliability and scalability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continuous learning mindset, incorporating emerging technologies and methodologies to stay at the forefront of industry advancements.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comprehensive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seamless user experiences supported by robust back-end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UI/UX designers to iterate on product features, ultimately enhancing overall customer satisfaction through targeting user pain points.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data-driven strategies to enhance application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A/B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providing insights into user engagement metrics.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to expand functionality and improve user interactions,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server-side implementations.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codebase for performance and maintainability, utilizing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scalable application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 processes to uphold high-quality coding standards and shared knowledge of frameworks and utilities.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data storage solutions, ensuring rapid data retrieval and consistency for application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root cause analysis for application errors, deploying fixes using collaborative debugging sessions to enhance system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full software development lifecycle from requirement gathering to product deployment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improving CI/CD processes through automation and system integration, reducing application downtime during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collaboration between product and engineering to ensure alignment on development goals and product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regular maintenance and updates to existing systems to incorporate new features and improve usability.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experience in front-end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development tasks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implement server-side logic and support front-end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Aided QA teams in identifying bugs and implemented fixes based on feedback, learning about application testing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with code documentation and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experience in team collaboration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scrums and contributed to project planning meetings, enhancing skills in agile methodologies and teamwork.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database management by working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query data and create basic data models.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Comfortable with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to build and enhance functional user interfaces.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Scheduled and conducted testing sessions for new features, documenting user feedback for iterative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cross-functional teams for requirements gathering, developing a strong understanding of product vision and user needs.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Translated design wireframes into functional web pages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graphic design principles, focusing on mobile responsiveness.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