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Full-Stack Software Engineer with over 10 years of experience in building scalable applications and enhancing product features. Proficient in a diverse tech stack including Typescript, React, Node.js, and cloud services like AWS. Proven track record of delivering robust solutions in fast-paced environments with a strong sense of ownership and collaboration.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JavaScript, HTML, CSS,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Frameworks</w:t>
      </w:r>
      <w:r>
        <w:rPr>
          <w:rFonts w:asciiTheme="majorHAnsi" w:hAnsiTheme="majorHAnsi" w:cstheme="majorHAnsi"/>
          <w:bCs/>
          <w:lang w:val="en-US"/>
        </w:rPr>
        <w:t xml:space="preserve">: React, Next.js, Vue, Angular,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MongoDB, GraphQL,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AWS, Docker, CI/CD, Terraform,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Git, Agile Methodologies, Problem Solving, Unit Testing, Code Reviews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single-page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engagement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integrity and reliability for application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agile data management, optimizing queries for application efficiency and focus on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deployment processes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leveraging services to facilitate high availability and reliability of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brainstorm and iterate on product features, directly impacting the product roadmap.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user interviews to gather feedback, leading to enhancements that greatly increased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cloud-native applications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serverless architecture benefits.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Refactored legacy code to improve overall application performance and maintainability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that streamlined deployment processes, reducing deployment times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uphold coding standards and mentor junior developers in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Responsible for documentation and training materials for new features to ensure clear communication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fetching tailored to specific requirements, optimizing API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a scalable microservices architecture that improved system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security via best practices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OAuth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token-based authentication.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transition of legacy projects to modern tech stacks, improving developer productivity and application performance.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ensuring responsive design and rich user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from requirements gathering through deployment,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logic.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sprints with daily stand-ups and retrospectives, improving team productivity and workflow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type safety across applications and reducing bugs.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design and optimize database schemas and relationships among entities.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building reliable and maintainable server-side logic.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product management to align development features with user needs and business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 teams to translate wireframes into functional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Assured quality through unit and integration testing using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detailed documentation for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Swagger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developer understanding of system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(Git) for managing code changes and collaborating with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deployment processes on cloud platforms,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ensure seamless releases to production.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front-end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overall user interface of multiple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simplifying processes for data management and application logic.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code reviews, fostering collaboration and improvement of coding practices among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meetings to propose features and troubleshoot existing issues collaboratively.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responsive design principles to ensure the applications functioned well across different devices and screen sizes.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enabling effective collaboration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bug fixes and performance enhancements for existing applications under the guidance of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knowledge sharing sessions to improve personal skills in various technologies relevant to the stack.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task automation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processing and web scraping tasks to support project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tools that streamlined workflow efficiencies and reduced repetitive tasks.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