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Full Stack Engineer with 10+ years of comprehensive experience in designing and developing web applications and services. Expertise in building robust and scalable systems using modern tools and frameworks, while actively mentoring peers and contributing to product strategy.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TypeScript, Java,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Technologies</w:t>
      </w:r>
      <w:r>
        <w:rPr>
          <w:rFonts w:asciiTheme="majorHAnsi" w:hAnsiTheme="majorHAnsi" w:cstheme="majorHAnsi"/>
          <w:bCs/>
          <w:lang w:val="en-US"/>
        </w:rPr>
        <w:t xml:space="preserve">: React, Angular, Vue.js, HTML5, CSS3</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Technologies</w:t>
      </w:r>
      <w:r>
        <w:rPr>
          <w:rFonts w:asciiTheme="majorHAnsi" w:hAnsiTheme="majorHAnsi" w:cstheme="majorHAnsi"/>
          <w:bCs/>
          <w:lang w:val="en-US"/>
        </w:rPr>
        <w:t xml:space="preserve">: Node.js, Express, Django, Spring Boot, Flask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DevOps</w:t>
      </w:r>
      <w:r>
        <w:rPr>
          <w:rFonts w:asciiTheme="majorHAnsi" w:hAnsiTheme="majorHAnsi" w:cstheme="majorHAnsi"/>
          <w:bCs/>
          <w:lang w:val="en-US"/>
        </w:rPr>
        <w:t xml:space="preserve">: AWS, Docker, Kubernetes, Terraform, CircleCI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MongoDB, MySQL, Redis,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Observability and Monitoring</w:t>
      </w:r>
      <w:r>
        <w:rPr>
          <w:rFonts w:asciiTheme="majorHAnsi" w:hAnsiTheme="majorHAnsi" w:cstheme="majorHAnsi"/>
          <w:bCs/>
          <w:lang w:val="en-US"/>
        </w:rPr>
        <w:t xml:space="preserve">: Datadog, Cloudwatch, Mezmo, New Relic, Prometheus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Scrum, Version Control (Git), Continuous Integration/Deployment, Test-Driven Development (TDD)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 Stack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complex </w:t>
      </w:r>
      <w:r w:rsidRPr="00B4406F">
        <w:rPr>
          <w:rFonts w:asciiTheme="majorHAnsi" w:hAnsiTheme="majorHAnsi" w:cstheme="majorHAnsi"/>
          <w:b/>
          <w:bCs/>
          <w:sz w:val="22"/>
          <w:szCs w:val="24"/>
        </w:rPr>
        <w:t xml:space="preserve">full stack features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meet user needs across self-service and enterprise platforms.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including design and data science to align product strategy with engineering execution.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scalable applications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various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such as </w:t>
      </w:r>
      <w:r w:rsidRPr="00B4406F">
        <w:rPr>
          <w:rFonts w:asciiTheme="majorHAnsi" w:hAnsiTheme="majorHAnsi" w:cstheme="majorHAnsi"/>
          <w:b/>
          <w:bCs/>
          <w:sz w:val="22"/>
          <w:szCs w:val="24"/>
        </w:rPr>
        <w:t xml:space="preserve">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ECS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high availability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Upgraded existing codebase to enhance performance and maintainability, focusing on reducing technical debt and improving development velocity for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in </w:t>
      </w:r>
      <w:r w:rsidRPr="00B4406F">
        <w:rPr>
          <w:rFonts w:asciiTheme="majorHAnsi" w:hAnsiTheme="majorHAnsi" w:cstheme="majorHAnsi"/>
          <w:b/>
          <w:bCs/>
          <w:sz w:val="22"/>
          <w:szCs w:val="24"/>
        </w:rPr>
        <w:t xml:space="preserve">full stack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promoting a culture of learning and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Infrastructure as Code (IaC) to streamline deployment processes and manage cloud infrastructure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observability features using </w:t>
      </w:r>
      <w:r w:rsidRPr="00B4406F">
        <w:rPr>
          <w:rFonts w:asciiTheme="majorHAnsi" w:hAnsiTheme="majorHAnsi" w:cstheme="majorHAnsi"/>
          <w:b/>
          <w:bCs/>
          <w:sz w:val="22"/>
          <w:szCs w:val="24"/>
        </w:rPr>
        <w:t xml:space="preserve">Datadog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Cloudwatch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monitor application performance and troubleshoot production issues proactively.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to maintain high-quality code standards, ensuring robustness and efficiency in all deliverables.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sprint planning and retrospectives to contribute to the Agile development process and enhance team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directly with customers to gather feedback and understand their needs for continuous product improvement and iteration.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Used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CircleCI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continuous integration and delivery, automating deployment workflows across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database queries in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improved caching strategies with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retrieval speeds.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unit and integration tests to ensure the reliability of new features and minimize bugs in production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w:t>
      </w:r>
      <w:r w:rsidRPr="00B4406F">
        <w:rPr>
          <w:rFonts w:asciiTheme="majorHAnsi" w:hAnsiTheme="majorHAnsi" w:cstheme="majorHAnsi"/>
          <w:b/>
          <w:bCs/>
          <w:sz w:val="22"/>
          <w:szCs w:val="24"/>
        </w:rPr>
        <w:t xml:space="preserve">Playwright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develop automated tests for web applications, ensuring proper functionality across different browsers.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in a cross-functional team to align product direction with market trends and customer feedback.</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Full Stack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several high-impact </w:t>
      </w:r>
      <w:r w:rsidRPr="00B4406F">
        <w:rPr>
          <w:rFonts w:asciiTheme="majorHAnsi" w:hAnsiTheme="majorHAnsi" w:cstheme="majorHAnsi"/>
          <w:b/>
          <w:bCs/>
          <w:szCs w:val="24"/>
        </w:rPr>
        <w:t xml:space="preserve">web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contributing to the performance and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UX designers to implement responsive user interfaces and enhance user engagement.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adoption of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to deploy applications and manage infrastructure, introducing cost-efficient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Elasticache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optimize application performance through effective caching mechanisms.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code reviews and pair programming to promote high-quality code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code collaboration and management across development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design and implementation of CI/CD pipelines using </w:t>
      </w:r>
      <w:r w:rsidRPr="00B4406F">
        <w:rPr>
          <w:rFonts w:asciiTheme="majorHAnsi" w:hAnsiTheme="majorHAnsi" w:cstheme="majorHAnsi"/>
          <w:b/>
          <w:bCs/>
          <w:szCs w:val="24"/>
        </w:rPr>
        <w:t xml:space="preserve">CircleCI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deployment frequency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testing with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integration testing to ensure code accuracy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API integration with internal and third-party services, ensuring robustness and scalability of the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technical documentation for systems and processes to guide future development and onboarding.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CloudFormation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cloud resources efficiently and effectively across different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database technologies like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develop flexible data structures that met evolving product requirements.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lead engineers in developing </w:t>
      </w:r>
      <w:r w:rsidRPr="00B4406F">
        <w:rPr>
          <w:rFonts w:asciiTheme="majorHAnsi" w:hAnsiTheme="majorHAnsi" w:cstheme="majorHAnsi"/>
          <w:b/>
          <w:bCs/>
          <w:szCs w:val="24"/>
        </w:rPr>
        <w:t xml:space="preserve">full stack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hands-on experience in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UI design and development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deliver engaging front-end experiences for users.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collaboratively in Agile teams, understanding project requirements and delivering feature-rich applications within deadlines.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backend services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front-end functionalities, ensuring seamless integration.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by assisting in deployment activities and maintaining cloud-based infrastructure for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creation of testing suites using tools such as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Chai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validate application behavior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workflows effectively to manage code changes and collaborate with the development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scripts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recurrent tasks, enhancing productivity and accuracy.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Familiarized with database technologies like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application data management and retrieval operations.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engaged in developer communities to enhance skills and stay updated on industry best practices.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