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Backend Engineer with 10+ years of experience in designing, building, and maintaining scalable systems and RESTful APIs. Proficient in leveraging cutting-edge AI technologies and cloud infrastructure to enhance performance and optimize backend solutions. A collaborative team player focused on delivering high-quality software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FastAPI, Flask, Django, Spring Boot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GCP,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 Tools</w:t>
      </w:r>
      <w:r>
        <w:rPr>
          <w:rFonts w:asciiTheme="majorHAnsi" w:hAnsiTheme="majorHAnsi" w:cstheme="majorHAnsi"/>
          <w:bCs/>
          <w:lang w:val="en-US"/>
        </w:rPr>
        <w:t xml:space="preserve">: Docker, Kubernetes,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Messaging &amp; Real-time Data</w:t>
      </w:r>
      <w:r>
        <w:rPr>
          <w:rFonts w:asciiTheme="majorHAnsi" w:hAnsiTheme="majorHAnsi" w:cstheme="majorHAnsi"/>
          <w:bCs/>
          <w:lang w:val="en-US"/>
        </w:rPr>
        <w:t xml:space="preserve">: Kafka, RabbitMQ, Redis Pub/Sub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</w:t>
      </w:r>
      <w:r>
        <w:rPr>
          <w:rFonts w:asciiTheme="majorHAnsi" w:hAnsiTheme="majorHAnsi" w:cstheme="majorHAnsi"/>
          <w:bCs/>
          <w:lang w:val="en-US"/>
        </w:rPr>
        <w:t xml:space="preserve">: OAuth2, RBAC, SSO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Logging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backend services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FastAPI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SQLAlchemy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the core functionalities of the AI automation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optimized database schemas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efficient data retrieval and integrity for high-load scenarios.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performance enhancements by employing caching strategies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optimized query execution plans to improve 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integrate AI models and backend services, ensuring seamless data flow and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deployment,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storage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managed database solutions to enhance operational efficiencies.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rigorous testing and debugging of backend applications to ensure high reliability and adherence to security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microservices architectures to improve scalability and maintainability of backend components across multiple enterprise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and architecture discussions to refine software solutions aligning with industry standards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data pipelines for efficient data synchronization between various enterprise applications using message queues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RabbitMQ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secure access controls and API authentication mechanisms, adhering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OAuth2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RBAC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protocols to safeguard sensitive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application performance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observability and operational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development processes, contributing to sprint planning and reviews to track project's progress and quality assurance.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Challenged existing processes to identify and address performance bottlenecks in code bases, championing improvements in both speed and responsiveness of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DevOps teams to deploy and manage cloud infrastructure,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and APIs, contributing to the overall functionality of business automation workflows.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Backend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creating scalable applications and associated data models to optimize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frontend teams to design and implement user-friendly APIs that facilitate data communication across different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storage, implementing complex queries and stored procedures ensuring swift access to frequently accessed data.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caching mechanisms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API response times, contributing towards a more effective and reliable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 cross-functional team to integrate cloud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deploying applications that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security practices into coding standards, ensuring that APIs and backend services authenticated users via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OAuth2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of event-driven architectures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RabbitMQ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seamless communication between microservices.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maintaining existing APIs, troubleshooting and resolving issues to ensure minimal downtime during production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performed code reviews and engaged in pair programming sessions to enhance overall code quality and team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local development environments, fostering consistency in development workflows across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testing scripts that improved the reliability of backend system features through CI/CD pipelines.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migration of legacy systems to cloud infrastructure, enhancing application scalability and efficiency.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backend services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improved the overall architecture of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database management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structured data storage and retrieval through effective normalization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with senior developers to integrate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caching purposes, improving overall response times of backend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software development practices that emphasized testing and documentation, ensuring high quality in deliverables.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deployment of cloud-based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the intricacies of cloud services and DevOps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server-side scripts that facilitated data transactions and business logic within client-server models.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tested APIs by utilizing tools such as Postman, identifying issues and communicating findings with the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senior engineers to develop systems that integrated with third-party APIs, enhancing the flexibility of service offerings.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reviews and retrospectives, gaining feedback that contributed to personal and team improvement in delivery schedules.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existing systems by troubleshooting and resolving issues promptly, ensuring minimal disruption to service.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