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10+ years in backend development, specializing in building scalable and reliable APIs. Proficient in AWS, PostgreSQL, and Node.js, committed to delivering effective software solutions and improving system observability.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TypeGraphQL, PostgreSQL,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Amazon RDS, Lambda, DynamoDB, API Gateway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Java,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GitLab CI,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Jest, Mocha, Chai, Postman, Supertest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VS Code, PostgreSQL, GraphQL, Swagger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high-performance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scalable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observability practices across services to ensure system health reporting and insights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storage, optimizing queries for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robust microservices to handle customer signals and transaction processing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frontend engineers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 to integrate APIs seamlessly into the user interface.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deployed infrastructure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utilizing services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reliable hosting and storage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code, improving deployment consistency and reducing setup 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promoting knowledge sharing and adherence to coding standards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automated testing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Supertest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application quality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the full application lifecycle, from concept through development and deployment, following agile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technical support and mentorship to junior developers on best practices in backend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improvement by exploring new tools and frameworks to enhance team productivity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backend processes for efficiency, reducing response times and improving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API documentation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Swagger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better team alignment and external user reference.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the integration of third-party APIs to augment product capabilities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collaborated in cross-functional teams to align development efforts with customer satisfaction goals.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RESTful APIs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 range of web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design relational databases that support application needs with effective indexing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deploy and manage backend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consistent and reliable code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frontend teams to deliver seamless integration of reactive components built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frameworks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high standards of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Agile methodologies, participating in sprint planning and review sessions to enhance teamwork.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setting up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deployments and testing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by troubleshooting production issues, focusing on quick resolutions to minimize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code quality through peer reviews, providing constructive feedback and collaboration.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simple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learning modern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data effectively through basic CRUD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under guidance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to comprehend cloud infrastructure and deployment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leverage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control, collaborated within teams on feature branches and pull requests.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developers in code reviews, absorbing best practices around clean coding and efficiency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basic unit testing of applications, advocating for the importance of testing in the development 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writing technical documentation for projects, learning the nuances of effective communication in tech.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Took part in agile sprint activities, deepening understanding of project management and collaborative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frontend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promote understanding of the full stack ecosystem.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small-scale projects that emphasized the implementation of effective backend systems. 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