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Ten years of experience in software engineering focused on backend development and AI-driven solutions, employing advanced programming skills in language frameworks and deployment tools. Proven track record in leveraging technology to enhance software development processes and improve automation.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Go, Python, JavaScript, C++, Ruby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Containerization</w:t>
      </w:r>
      <w:r>
        <w:rPr>
          <w:rFonts w:asciiTheme="majorHAnsi" w:hAnsiTheme="majorHAnsi" w:cstheme="majorHAnsi"/>
          <w:bCs/>
          <w:lang w:val="en-US"/>
        </w:rPr>
        <w:t xml:space="preserve">: Docker, Kubernetes, Terraform, ECS,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&amp; Automation Tools</w:t>
      </w:r>
      <w:r>
        <w:rPr>
          <w:rFonts w:asciiTheme="majorHAnsi" w:hAnsiTheme="majorHAnsi" w:cstheme="majorHAnsi"/>
          <w:bCs/>
          <w:lang w:val="en-US"/>
        </w:rPr>
        <w:t xml:space="preserve">: TensorFlow, PyTorch, OpenAI API, Keras, Spacy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MongoDB, MySQL, Redis, Cassandra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CI/CD Tools</w:t>
      </w:r>
      <w:r>
        <w:rPr>
          <w:rFonts w:asciiTheme="majorHAnsi" w:hAnsiTheme="majorHAnsi" w:cstheme="majorHAnsi"/>
          <w:bCs/>
          <w:lang w:val="en-US"/>
        </w:rPr>
        <w:t xml:space="preserve">: Jest, Mocha, Selenium, Cypress, CircleCI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Tools &amp; Frameworks</w:t>
      </w:r>
      <w:r>
        <w:rPr>
          <w:rFonts w:asciiTheme="majorHAnsi" w:hAnsiTheme="majorHAnsi" w:cstheme="majorHAnsi"/>
          <w:bCs/>
          <w:lang w:val="en-US"/>
        </w:rPr>
        <w:t xml:space="preserve">: Azure, AWS, GCP, Apache Kafka, GraphQL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built AI agents that automated code generation and review processes, significantly enhancing software development lifecycle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backend 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integrate AI functionalities, improving system responsiveness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rapid deployment of applications in containerized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identify and mitigate process inefficiencies, promoting the adoption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AI-powered developer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 orchestration, enabling seamless updates and scaling in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data management in AI projects, ensuring quick data retrieval and storage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Advocated for best practices in AI and automation tool usage, mentoring peers on effective implementation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testing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Mocha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the robust reliability of AI solutions across diverse scenarios.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monitoring tools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OpenAI 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track AI model performance in production environments, driving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feature prototyping to quickly bring innovative ideas to production, shortening the time from concept to deployment in agile sprints.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Pioneered the automation of end-to-end testing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Selenium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Cypress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significantly reducing manual testing efforts.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and integrated cutting-edge AI frameworks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TensorFlow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Keras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optimize machine learning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Championed the adoption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effective data interaction, simplifying the backend communication patterns.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custom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expose AI functionalities to frontend platforms, enhancing user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architectural discussions to design scalable solutions that align with business objectives.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backend development projects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creating efficient, scalable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 containerization, leading to improved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multi-disciplinary teams to define the systems architecture and implement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 for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RESTful services and integrated them with various data databases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optimized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a version control tool, fostering a culture of quality and accountability at the team level.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unit and integration tests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the reliability of code throughout the development 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deploying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continuous integration, reducing bottlenecks in the development workflow.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stream processing and improving data handling capabilities in real-time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system design discussions to optimize performance and scalability of existing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transitioning legacy systems to newer architectures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the integration of security measures and best practices in compliance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HIPAA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knowledge sharing sessions with team members, promoting a deeper understanding of AI-driven tools and methodologies.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developers in building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knowledge in software engineering.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design and develop user interfaces for web applications, focusing on responsive design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debugging processes to identify and fix software issues in existing projects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version control.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stand-ups and code reviews, gaining insight into agile methodologies and collaborative practices in software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enhancing database queries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application data retrieval times.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testing strategies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application reliability during development phases.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to document code and maintain repositories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 high-quality knowledge base for future reference.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deploying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cloud infrastructure basics and application hosting.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minor features and bug fixes under the supervision of experienced developers, gradually increasing coding responsibilities.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work in a team-environment, contributing to various projects and share ideas effectively with peers.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