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specializing in software development and automation solutions. Proficient in C, C++, and C# within the Microsoft ecosystem, with extensive hands-on experience in building maintainable and scalable industrial applications. Successfully collaborated in Agile teams to design, implement, and maintain high-quality software components while continuously improving architecture and processes.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C, C++, C#, JavaScript,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Technologies</w:t>
      </w:r>
      <w:r>
        <w:rPr>
          <w:rFonts w:asciiTheme="majorHAnsi" w:hAnsiTheme="majorHAnsi" w:cstheme="majorHAnsi"/>
          <w:bCs/>
          <w:lang w:val="en-US"/>
        </w:rPr>
        <w:t xml:space="preserve">: .NET, ASP.NET, Entity Framework, RESTful APIs, JavaScript frameworks, MVC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Storage</w:t>
      </w:r>
      <w:r>
        <w:rPr>
          <w:rFonts w:asciiTheme="majorHAnsi" w:hAnsiTheme="majorHAnsi" w:cstheme="majorHAnsi"/>
          <w:bCs/>
          <w:lang w:val="en-US"/>
        </w:rPr>
        <w:t xml:space="preserve">: SQL Server, MySQL, PostgreSQL, Redis,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 Tools</w:t>
      </w:r>
      <w:r>
        <w:rPr>
          <w:rFonts w:asciiTheme="majorHAnsi" w:hAnsiTheme="majorHAnsi" w:cstheme="majorHAnsi"/>
          <w:bCs/>
          <w:lang w:val="en-US"/>
        </w:rPr>
        <w:t xml:space="preserve">: Azure DevOps, Docker, Kubernetes, Jenkins, Git/GitHub,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Agile &amp; Collaboration Tools</w:t>
      </w:r>
      <w:r>
        <w:rPr>
          <w:rFonts w:asciiTheme="majorHAnsi" w:hAnsiTheme="majorHAnsi" w:cstheme="majorHAnsi"/>
          <w:bCs/>
          <w:lang w:val="en-US"/>
        </w:rPr>
        <w:t xml:space="preserve">: Jira, Confluence, Slack, Trello, Azure Boards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Quality Assurance</w:t>
      </w:r>
      <w:r>
        <w:rPr>
          <w:rFonts w:asciiTheme="majorHAnsi" w:hAnsiTheme="majorHAnsi" w:cstheme="majorHAnsi"/>
          <w:bCs/>
          <w:lang w:val="en-US"/>
        </w:rPr>
        <w:t xml:space="preserve">: JUnit, NUnit, MSTest, Selenium, Postman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software components for industrial automation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Agile teams to develop features for the FactoryTalk product suite, enhancing overall system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discussions, implementing design patterns to improve code maintainability and scalability as part of a modernized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APIs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communication between server and client applications, contributing to a seamless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database interactions, optimizing queries for better performance across multiple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full-stack development,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backend services for enhanced client-side functionalities.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continuous integration and delivery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the deployment pipeline.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automated testing frameworks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Selenium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code quality and stability before release.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product lifecycle management through Agile ceremonies, ensuring timely delivery of software enhancements.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Configured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local development, enabling consistent environments across teams and minimizing deployment issues.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source control, ensuring robust version management and streamlined code review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UX and QA teams to gather requirements and validate features, ensuring user-centric software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extensive documentation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Confluence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knowledge sharing and process transparency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Trained new developers on technologies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MVC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culture of collaboration and continuous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engaged in code reviews, providing constructive feedback to peers to enhance code quality and adherence to standards.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key software modules for industrial control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robustness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 cross-functional Agile team to deliver critical features on time while actively participating in sprint planning and retrospectives.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legacy software architecture by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components, modernizing the system for better adaptability to market changes.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exchange between on-premise systems and cloud-based services, ensuring reliable and secure communication.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optimized database schemas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improved data management and retrieval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practices,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task management and progress tracking, emphasizing team accountability.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DevOps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continuous integration, ensuring efficient automated testing and deployment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executed test cases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MSTest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the identification and resolution of critical bugs before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collaborated with clients to gather feedback and iterate on software solutions, enhancing user satisfaction and system usability.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detailed documentation and user manuals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Confluence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onboarding and ongoing support for end-users.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software delivery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 and provided mentorship to junior developers, contributing to team growth and knowledge sharing.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software automation projects as a key developer,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management and UX teams to define and refine system requirements based on user feedback and market research.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code enhancements and bug fixes following Agile methodologies, delivering incremental improvements in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backend services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creating robust and maintainable code for manufacturing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handling, optimizing performance of data-driven applications through effective query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methodologies, participating in daily stand-ups and regular sprint reviews to ensure strategic alignment with project goals.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DevOps engineers to optimize deployment pipelines and improve operational efficiency using various CI/CD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Tested software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reliability and adherence to requirements before production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technical documentation to support the software engineering team and assist in onboarding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Git/GitHub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effective collaboration and code management throughout the development lifecycle.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