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engineer with 10+ years of experience in developing scalable web applications and automating workflows. Proficient in full-stack development, specializing in TypeScript and Next.js, with a strong focus on delivering high-quality user experiences.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TypeScript, SQL, HTML, CSS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</w:t>
      </w:r>
      <w:r>
        <w:rPr>
          <w:rFonts w:asciiTheme="majorHAnsi" w:hAnsiTheme="majorHAnsi" w:cstheme="majorHAnsi"/>
          <w:bCs/>
          <w:lang w:val="en-US"/>
        </w:rPr>
        <w:t xml:space="preserve">: Next.js, React, Node.js, Express.js, Vue.js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MySQL, PostgreSQL, MongoDB, DynamoDB, SQLite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</w:t>
      </w:r>
      <w:r>
        <w:rPr>
          <w:rFonts w:asciiTheme="majorHAnsi" w:hAnsiTheme="majorHAnsi" w:cstheme="majorHAnsi"/>
          <w:bCs/>
          <w:lang w:val="en-US"/>
        </w:rPr>
        <w:t xml:space="preserve">: AWS, Vercel, Heroku, Azure, GCP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Git, Docker, Jira, Webpack, VS Code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full-stack features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Next.js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performance and usability for end-users.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automated workflows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leveraging services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operations.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responsive web applications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HTML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optimal performance across devices.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including product management and design, ensuring project alignment with organizational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Introduced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quality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version control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enabling efficient collaboration among development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problem-solving sessions to tackle complex technical challenges, promoting a culture of innovation and continuous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development of greenfield products, conducting market research to align product capabilities with user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developers, sharing knowledge of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T3 stack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general web development principles to enhance the team's competencies.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optimizations for API performance and server response times, driving engagement on the product's core platform.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closely with UI/UX teams to refine application interfaces, resulting in a more intuitive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Devised and executed unit and integration tests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Cypress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reliability and stability of code before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actively in sprint planning, retrospectives, and daily stand-ups to improve team efficiency and product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Analyzed user feedback to identify pain points in the software functionality, leading to iterative improvements and enhancements.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comprehensive documentation of code repositories and application architectures for future reference and onboarding.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cloud-based solutions for application hosting and scalability, ensuring efficient resource allocation.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interactive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a seamless user experience across platforms.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backend teams to implement and enhance RESTful APIs, ensuring data integrity and responsiveness.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 for storing and retrieving application data, optimizing queries for better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cross-functional teams on agile development practices, contributing to successful product iterations and launches.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APIs and services, including payment and messaging services, to extend application functionality.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design sessions to refine product features based on user feedback and market analysis.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Git for version control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project management, promoting efficient development workflows.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code reviews and provided constructive feedback to peers, advancing the overall code quality within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performance optimization strategies for deployed applications, improving load times and user engagement.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for frontend and backend processes, contributing to team onboarding and knowledge sharing.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foundational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supporting various personal and academic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commands for database interactions and web-based data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coding boot camps and workshops focusing on modern web development practices and tools.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troubleshooting frontend issues, improving page responsiveness and user interface elements.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a personal portfolio website showcasing projects and technical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collaborative coding sessions with peers, promoting team learning and mentorship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different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Vue.js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building small projects to understand their use cases.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Expanded knowledge of web servers and cloud infrastructure basics, laying the groundwork for future deployment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practicing best practices for branching and merging code.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integrating small-scale third-party functionalities, learning to navigate their respective APIs.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