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designing and maintaining scalable web applications. Proficient in full-stack development using C#, .NET, and JavaScript frameworks, with a strong focus on SQL database systems. Demonstrated ability to collaborate within agile teams to deliver high-quality software solutions in healthcare domains, particularly oncology pathways.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Python,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Technologies</w:t>
      </w:r>
      <w:r>
        <w:rPr>
          <w:rFonts w:asciiTheme="majorHAnsi" w:hAnsiTheme="majorHAnsi" w:cstheme="majorHAnsi"/>
          <w:bCs/>
          <w:lang w:val="en-US"/>
        </w:rPr>
        <w:t xml:space="preserve">: .NET, .NET Framework, React, IIS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Microsoft SQL Server, PostgreSQL,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RESTful APIs, Agile methodologies, Software Development Life Cycle (SDLC)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Platforms</w:t>
      </w:r>
      <w:r>
        <w:rPr>
          <w:rFonts w:asciiTheme="majorHAnsi" w:hAnsiTheme="majorHAnsi" w:cstheme="majorHAnsi"/>
          <w:bCs/>
          <w:lang w:val="en-US"/>
        </w:rPr>
        <w:t xml:space="preserve">: Visual Studio, Git, Docker, JIRA,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web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high-performance oncology pathways.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and built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the integration of clinical workflows with electronic health record (EHR)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including QA and product managers, to ensure seamless delivery of high-quality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complex SQL queries and stored procedures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database performance and ensure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comprehensive documentation for system components and coding practices to facilitate team alignment and on-boarding.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maintain standards around quality, performance, and security of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effectively manage project timelines and deliver features in incremental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integration and deployment processes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best practices for software development, enhancing code maintainability and simplifying future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Transformed business requirements into technical specifications, ensuring alignment with stakeholder expectations and technical feasibility.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external vendors to integrate third-party services into applications, improving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operational efficiency by automating build and deployment processes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related CI/CD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user acceptance testing (UAT) and gathered feedback for product improvements, demonstrating commitment to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performance and debugged issues, significantly contributing to a smoother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effective coding practices and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implemented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product improvements in health technology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other developers to create efficient database schemas and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meet application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effectively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teams to deliver new features on a regular basis while maintaining existing application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optimized ​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connecting various components of healthcare applications to ensure smooth data flow and 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reviews, providing feedback and suggestions that contributed to increased code quality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several modules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user interface and experience significantly.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maintaining legacy systems while integrating newer technologies into existing structures.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adoption of continuous deployment practices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production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development, focusing on query performance tuning and maintaining database health.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for new features and functionalities of applications, ensuring clarity for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and debugging application issues, gaining substantial knowledge of both front-end and back-end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cross-team collaboration to improve overall product quality and user satisfaction.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a strong foundation in the software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implementation of EHR interoperability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backend APIs, enhancing user experience for medical professionals.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maintenance and updating of production applications, resolving bugs, and implementing user feedback promptly.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basic database queries and data manipulation, ensuring data integrity within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system architectures and software modeling practices during project iterations.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troubleshooting efforts for web applications, gaining hands-on experience with debugging tools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ceremonies, contributing ideas and understanding team dynamics and project 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the application's responsiveness and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writing user documentation and technical specifications to support deployment and maintenance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management and collaboration, ensuring proper code integration in project developments.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