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in developing and implementing high-performance commercial software solutions. Proficient in C#, .NET, and cloud-native applications, with a strong focus on ensuring code quality and performance. Adept at collaborating with cross-functional teams to deliver impactful solutions in the logistics industry, optimizing processes and enhancing user experiences.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Java, Python,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Technologies</w:t>
      </w:r>
      <w:r>
        <w:rPr>
          <w:rFonts w:asciiTheme="majorHAnsi" w:hAnsiTheme="majorHAnsi" w:cstheme="majorHAnsi"/>
          <w:bCs/>
          <w:lang w:val="en-US"/>
        </w:rPr>
        <w:t xml:space="preserve">: .NET Core, ASP.NET MVC, Node.js, React, Angular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MS SQL, Oracle, MongoDB, ElasticSearch, Cosmos 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Git, GitHub, TFS, Jenkins,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</w:t>
      </w:r>
      <w:r>
        <w:rPr>
          <w:rFonts w:asciiTheme="majorHAnsi" w:hAnsiTheme="majorHAnsi" w:cstheme="majorHAnsi"/>
          <w:bCs/>
          <w:lang w:val="en-US"/>
        </w:rPr>
        <w:t xml:space="preserve">: Azure, AWS, GCP, Kubernetes, OpenShift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Quality Assurance</w:t>
      </w:r>
      <w:r>
        <w:rPr>
          <w:rFonts w:asciiTheme="majorHAnsi" w:hAnsiTheme="majorHAnsi" w:cstheme="majorHAnsi"/>
          <w:bCs/>
          <w:lang w:val="en-US"/>
        </w:rPr>
        <w:t xml:space="preserve">: Unit Testing, Integration Testing, Acceptance Testing, TDD, CI/CD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 &amp; Design</w:t>
      </w:r>
      <w:r>
        <w:rPr>
          <w:rFonts w:asciiTheme="majorHAnsi" w:hAnsiTheme="majorHAnsi" w:cstheme="majorHAnsi"/>
          <w:bCs/>
          <w:lang w:val="en-US"/>
        </w:rPr>
        <w:t xml:space="preserve">: RESTful APIs, Microservices Architecture, Event-Driven Architecture, Message Queues,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Miscellaneous</w:t>
      </w:r>
      <w:r>
        <w:rPr>
          <w:rFonts w:asciiTheme="majorHAnsi" w:hAnsiTheme="majorHAnsi" w:cstheme="majorHAnsi"/>
          <w:bCs/>
          <w:lang w:val="en-US"/>
        </w:rPr>
        <w:t xml:space="preserve">: Agile Methodologies, Scrum, Kanban, Performance Optimization, Technical Documentation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software architecture for logistics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synergizing with a team to implement cutting-edge AI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gemba-style engagements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closely understand user needs and translate them into optimized software designs, enhancing usability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high-quality applications with a focus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integration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acceptance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 seamless user experience prior to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deployment processes and increasing release frequency.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managers and principal engineers to define specifications and build scalable applications that meet security, performance, and operational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mentorship sessions for junior engineers, fostering an environment of continuous learning and technical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Agile methodologies in the software development life cycle, adapting quickly to changing requirements and enhancing project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codebases through refactoring and improved maintainability, adopting best practices in coding and software design patterns.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Troubleshot and resolved critical performance bottlenecks, utilizing monitoring tools to ensure high availability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Authored thorough technical documentation detailing solution architecture, APIs, and user guides for future reference by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adherence to security protocols while coding, proactively addressing vulnerabilities identified during development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knowledge-sharing exercises within the engineering team, enhancing overall team expertise and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secure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APIs to facilitate seamless interaction between frontend and backend components.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Kept abreast of emerging technologies and industry trends to maintain competitive advantage in the logistics software market.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cloud-native applications, enhancing scalability and robustness of software solutions.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high-impact projects within the transportation and logistics sector, developing software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dynamic user interfaces, enhancing customer satisfaction through improved usability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database schemas and implemented efficient querying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MS 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rapid access.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clean, maintainable code while adhering to best practices and industry standards for software development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robust testing frameworks,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integration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tests, to guarantee software reliability and functionality before release.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microservices architecture, empowering cross-platform integration and modularity.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providing input on user stories, sprint planning, and retrospectives to drive continuous improvement in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conceptualize and build innovative software features that met complex business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deployment and orchestration, optimizing resource utilization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emerging software developers on best coding practices and contemporary technologies, nurturing a culture of growth and knowledge.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smooth collaboration across distributed development teams, and managing code repositories effectively.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commercial software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a strong foundation in software engineering essential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tests to maintain high code quality standards, focusing on stability and performance of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Agile methodologies, actively participating in daily stand-ups and sprint planning sessions to ensure alignment and efficiency in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database management systems,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facilitate data storage and retrieval 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Constructed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jQuery, enhancing interactive elements of web applications for improved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troubleshoot and resolve software issues, contributing to a knowledge-sharing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industry-standard software development practices, including requirements gathering and system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TFS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for effective tracking and coordination of code changes.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user feedback sessions to gather input and iterate on software designs rapidly, ensuring delivery of valuable features to our client base.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technical specifications and development methodologies, creating a comprehensive library for reference.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