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Versatile software engineer with over 10 years of experience in developing robust software solutions for various industries, including healthtech and insurtech. Proficient in cloud technologies and agile methodologies, dedicated to delivering high-quality products through innovative practices.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C#, Java, Python, JavaScript, TypeScript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Azure, Google Cloud Platform,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SQL, NoSQL, PostgreSQL, MongoDB, ElasticSearch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Tools</w:t>
      </w:r>
      <w:r>
        <w:rPr>
          <w:rFonts w:asciiTheme="majorHAnsi" w:hAnsiTheme="majorHAnsi" w:cstheme="majorHAnsi"/>
          <w:bCs/>
          <w:lang w:val="en-US"/>
        </w:rPr>
        <w:t xml:space="preserve">: GitHub, Terraform, Jenkins, Docker, CircleCI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.NET Core, React, Angular, Spring Boot, Express.js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Agile Methodologies</w:t>
      </w:r>
      <w:r>
        <w:rPr>
          <w:rFonts w:asciiTheme="majorHAnsi" w:hAnsiTheme="majorHAnsi" w:cstheme="majorHAnsi"/>
          <w:bCs/>
          <w:lang w:val="en-US"/>
        </w:rPr>
        <w:t xml:space="preserve">: Scrum, Kanban, Extreme Programming (XP), Test Driven Development (TDD), Continuous Integration/Continuous Deployment (CI/CD)</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scalable applications using </w:t>
      </w:r>
      <w:r w:rsidRPr="00B4406F">
        <w:rPr>
          <w:rFonts w:asciiTheme="majorHAnsi" w:hAnsiTheme="majorHAnsi" w:cstheme="majorHAnsi"/>
          <w:b/>
          <w:bCs/>
          <w:sz w:val="22"/>
          <w:szCs w:val="24"/>
        </w:rPr>
        <w:t xml:space="preserv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.NET 8</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a cloud environment, implementing microservices architecture to enhance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Championed best practices for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cloud solutions, leveraging tools like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infrastructure as code.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redesign of legacy systems into modern applications using </w:t>
      </w:r>
      <w:r w:rsidRPr="00B4406F">
        <w:rPr>
          <w:rFonts w:asciiTheme="majorHAnsi" w:hAnsiTheme="majorHAnsi" w:cstheme="majorHAnsi"/>
          <w:b/>
          <w:bCs/>
          <w:sz w:val="22"/>
          <w:szCs w:val="24"/>
        </w:rPr>
        <w:t xml:space="preserve">event-driven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microservices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gather requirements and produced design documentation, ensuring alignment with business goals.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unit and integration tests, promoting software quality and reliability using </w:t>
      </w:r>
      <w:r w:rsidRPr="00B4406F">
        <w:rPr>
          <w:rFonts w:asciiTheme="majorHAnsi" w:hAnsiTheme="majorHAnsi" w:cstheme="majorHAnsi"/>
          <w:b/>
          <w:bCs/>
          <w:sz w:val="22"/>
          <w:szCs w:val="24"/>
        </w:rPr>
        <w:t xml:space="preserve">XUnit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MSTest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and mentored junior engineers on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and </w:t>
      </w:r>
      <w:r w:rsidRPr="00B4406F">
        <w:rPr>
          <w:rFonts w:asciiTheme="majorHAnsi" w:hAnsiTheme="majorHAnsi" w:cstheme="majorHAnsi"/>
          <w:b/>
          <w:bCs/>
          <w:sz w:val="22"/>
          <w:szCs w:val="24"/>
        </w:rPr>
        <w:t xml:space="preserve">DevOps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APIs using </w:t>
      </w:r>
      <w:r w:rsidRPr="00B4406F">
        <w:rPr>
          <w:rFonts w:asciiTheme="majorHAnsi" w:hAnsiTheme="majorHAnsi" w:cstheme="majorHAnsi"/>
          <w:b/>
          <w:bCs/>
          <w:sz w:val="22"/>
          <w:szCs w:val="24"/>
        </w:rPr>
        <w:t xml:space="preserve">REST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optimization and scalability to meet client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CI/CD pipelines, enabling automated testing and deployment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Documented technical specifications and architectural designs using </w:t>
      </w:r>
      <w:r w:rsidRPr="00B4406F">
        <w:rPr>
          <w:rFonts w:asciiTheme="majorHAnsi" w:hAnsiTheme="majorHAnsi" w:cstheme="majorHAnsi"/>
          <w:b/>
          <w:bCs/>
          <w:sz w:val="22"/>
          <w:szCs w:val="24"/>
        </w:rPr>
        <w:t xml:space="preserve">Confluence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Lucidchart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visibility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Agile ceremonies including daily stand-ups and sprint retrospectives, improving team productivity and accountability.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Resolved performance issues in high-traffic applications through profiling and code optimization techniques.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to stay updated with </w:t>
      </w:r>
      <w:r w:rsidRPr="00B4406F">
        <w:rPr>
          <w:rFonts w:asciiTheme="majorHAnsi" w:hAnsiTheme="majorHAnsi" w:cstheme="majorHAnsi"/>
          <w:b/>
          <w:bCs/>
          <w:sz w:val="22"/>
          <w:szCs w:val="24"/>
        </w:rPr>
        <w:t xml:space="preserve">digital health data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standards including </w:t>
      </w:r>
      <w:r w:rsidRPr="00B4406F">
        <w:rPr>
          <w:rFonts w:asciiTheme="majorHAnsi" w:hAnsiTheme="majorHAnsi" w:cstheme="majorHAnsi"/>
          <w:b/>
          <w:bCs/>
          <w:sz w:val="22"/>
          <w:szCs w:val="24"/>
        </w:rPr>
        <w:t xml:space="preserve">FHIR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HL7</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domain knowledge.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workshops and knowledge-sharing sessions to disseminate information about emerging technologies and frameworks.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accessible user interfaces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improved user engagement and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Delivered software solutions with a focus on compliance and security, ensuring adherence to HIPAA regulations.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a collaborative working environment that fostered innovation and team cohesion.</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features for web applications using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an Agile environment, focusing on user-centric design.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transition of on-premise applications to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availability and disaster recovery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managers to define clear technical requirements and user stories, ensuring timely delivery of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review and pair programming sessions to enhance code quality and knowledge sharing among the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facilitating smooth team collaborations and maintaining code integrity.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unit tests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integration tests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new features, significantly reducing bug lifecycle.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and maintained technical documentation, enhancing clarity and code maintainability for future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production deployments and monitored application performance to identify and resolve issues proactively.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Attended relevant industry conferences to stay current on technologies and tools in the software development landscape.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user training sessions for new software features, enhancing user adoption.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a multi-functional team setting to identify continuous improvement opportunities within the software lifecycle.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Used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project tracking and task management, enhancing project visibility and accountability.</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customer-facing applications using </w:t>
      </w:r>
      <w:r w:rsidRPr="00B4406F">
        <w:rPr>
          <w:rFonts w:asciiTheme="majorHAnsi" w:hAnsiTheme="majorHAnsi" w:cstheme="majorHAnsi"/>
          <w:b/>
          <w:bCs/>
          <w:szCs w:val="24"/>
        </w:rPr>
        <w:t xml:space="preserve">ASP.NET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laying a strong foundation in web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training sessions to foster an understanding of Scrum methodologies among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in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 management, writing complex queries for data retrieval and manipulation.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small-scale projects, focusing on front-end development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creation of test cases for new features to ensure software reliability and functionality.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scrums and retrospectives, contributing to team performance and project updates.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during software testing phases, identifying bugs and assisting in debugging efforts.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 high standard of software quality by writing documentation and adhering to code conventions.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customers to gather feedback on software usability, providing insights to enhance user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prototypes for new application features, exploring innovative solutions to meet customer needs.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