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 with over 10 years of experience in developing scalable, high-performance software solutions. Proficient in Java, containerization technologies, and data modeling, with a focus on utility industry applications and a commitment to driving innovation and sustainability.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Python, JavaScript, SQL,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Kubernetes,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MySQL, PostgreSQL, MongoDB, Cassandra, DynamoDB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Spring Boot, Hibernate, Microservices, Angular, React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Tools</w:t>
      </w:r>
      <w:r>
        <w:rPr>
          <w:rFonts w:asciiTheme="majorHAnsi" w:hAnsiTheme="majorHAnsi" w:cstheme="majorHAnsi"/>
          <w:bCs/>
          <w:lang w:val="en-US"/>
        </w:rPr>
        <w:t xml:space="preserve">: Git, GitHub, Jenkins, Maven, Gradle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Methodologies</w:t>
      </w:r>
      <w:r>
        <w:rPr>
          <w:rFonts w:asciiTheme="majorHAnsi" w:hAnsiTheme="majorHAnsi" w:cstheme="majorHAnsi"/>
          <w:bCs/>
          <w:lang w:val="en-US"/>
        </w:rPr>
        <w:t xml:space="preserve">: Agile, Scrum, CI/CD, TDD, DevOps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complex microservices architecture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enhanced scalability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with a focus on performance optimization and efficient resource utilization in a distributed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translate business needs into technical specifications, ensuring alignment with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cloud-based infrastructures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continuous deployment and integration, employing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Code Pipelines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best practices for cloud-based application development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programming, fostering a culture of continuous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solutions utilizing both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 to support diverse data storage needs, focusing on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container orchestration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manage and deploy applications in a cloud environment, ensuring high availability and resilience.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design reviews, offering constructive feedback on software architecture choices and implementations across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regular code reviews to maintain high standards of code quality and improve team learning and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stakeholders to refine product architecture,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to ensure timely delivery of high-quality software products.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data models and schemas for relational databases, focusing on data integrity and optimization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collaboration on codebases, ensuring efficient workflow and code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company's knowledge base by documenting technical processes and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on creating responsive and user-friendly interfaces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Angular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user experience in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Researched and implemented new technologies relevant to the utility sector, continuously improving software solutions.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cloud-based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contributing to improved customer engagement for utility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database schema design and implementation for both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ensuring robust data management and retrieval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managers to translate user stories into functional software features, emphasizing a product-oriented mindset.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creation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pipelines,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deployment speed and reliability of product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reviews, providing feedback on code quality and suggesting improvements based on industry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research projects utilizing data modeling techniques to drive better decision-making processes within the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with a focus on RESTful API design, enhancing the software’s responsiveness and integration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Played a key role in developing containerized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better resource management and scaling.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Agile ceremonies, improving team collaboration and iterative development of software products.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troubleshooting production issues, enhancing software reliability and performance through rapid problem resolution.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practical experience in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unit testing and debugging to improve application performance, ensuring software quality prior to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database management and data retrieval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demonstrated foundational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team members to implement Agile practices within project workflows, learning the importance of iterative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for software deployment processes and user guidelines, ensuring clarity and accessibility for users.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knowledge sharing sessions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workflows and version control best practices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third-party APIs into existing applications, expanding functionality and user offerings.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software maintenance tasks, ensuring applications remained up-to-date and functional within a fast-paced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code to various modules under guidance, enhancing my coding skills and understanding of application architecture.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Played a role in enhancing user interface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user interaction elements.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