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Software Engineer with 10+ years of experience in developing and delivering robust software solutions to enhance customer experience. Proficient in full stack development with a strong background in collaborating across agile teams to produce scalable applications. Deep knowledge of various technologies and a proven record of applying best practices in software engineering.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Front-end Development</w:t>
      </w:r>
      <w:r>
        <w:rPr>
          <w:rFonts w:asciiTheme="majorHAnsi" w:hAnsiTheme="majorHAnsi" w:cstheme="majorHAnsi"/>
          <w:bCs/>
          <w:lang w:val="en-US"/>
        </w:rPr>
        <w:t xml:space="preserve">: React.js, JavaScript (ES6+), Redux, MobX,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Back-end Development</w:t>
      </w:r>
      <w:r>
        <w:rPr>
          <w:rFonts w:asciiTheme="majorHAnsi" w:hAnsiTheme="majorHAnsi" w:cstheme="majorHAnsi"/>
          <w:bCs/>
          <w:lang w:val="en-US"/>
        </w:rPr>
        <w:t xml:space="preserve">: Java EE, Spring Framework, SpringBoot, Microservices, Hibernate, REST APIs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Deployment</w:t>
      </w:r>
      <w:r>
        <w:rPr>
          <w:rFonts w:asciiTheme="majorHAnsi" w:hAnsiTheme="majorHAnsi" w:cstheme="majorHAnsi"/>
          <w:bCs/>
          <w:lang w:val="en-US"/>
        </w:rPr>
        <w:t xml:space="preserve">: Kubernetes, Docker, CI/CD, GitLab, API Gateway (APIGEE)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Quality Assurance</w:t>
      </w:r>
      <w:r>
        <w:rPr>
          <w:rFonts w:asciiTheme="majorHAnsi" w:hAnsiTheme="majorHAnsi" w:cstheme="majorHAnsi"/>
          <w:bCs/>
          <w:lang w:val="en-US"/>
        </w:rPr>
        <w:t xml:space="preserve">: JUnit, Jest, Mocha, Integration Testing, Automated Testing Frameworks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Project Management and Collaboration</w:t>
      </w:r>
      <w:r>
        <w:rPr>
          <w:rFonts w:asciiTheme="majorHAnsi" w:hAnsiTheme="majorHAnsi" w:cstheme="majorHAnsi"/>
          <w:bCs/>
          <w:lang w:val="en-US"/>
        </w:rPr>
        <w:t xml:space="preserve">: Agile Methodology, Jira, Confluence, Cross-functional Team Collaboration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responsive user interface components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enhanced client-side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server-side logic and RESTful APIs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 EE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responsiveness to requests from front end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Agile development lifecycle, including sprint planning, daily stand-ups, and retrospectives to maximize team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 orchestration, improving application deployment times and resource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reviews to adhere to best practices and maintain high code quality, mentoring junior engineers in the process.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 and analysts to translate business requirements into technical specifications and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unit testing and integration testing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robust software functionality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application performance by identifying bottlenecks and implementing effective debugging techniques.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comprehensive documentation for all codebases and functionalities to enhance teamknowledge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CI/CD pipelines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deployment processes and version control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microservices architecture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better scalability and maintainability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knowledge in managing asynchronous programming and efficient data handling within the backend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state management strategies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MobX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user experience and application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Hibernate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database interaction, optimizing query performance and transaction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actively in user acceptance testing to ensure that all software functions are aligned with customer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research for new technologies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 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continually enhance domain knowledge.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interactive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a more engaging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backend developers to define API specifications and ensure seamless data flow between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deploying applications on cloud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container technologies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system optimization and debugging tasks, improving overall application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Agile ceremonies to foster team collaboration and improve project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creation of automated testing scripts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the reliability of code deployments.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key components of the front-end architecture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related frameworks to ensure mobile compatibility.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API documentation to facilitate ease of use for future integrations and development purposes.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UI/UX designers to implement key design principles that improved user interfaces.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best coding practices to ensure modular and reusable code across different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development of web-based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front-end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database management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Oracle Database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data retrieval and storage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debugging efforts for frontend applications built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responsiveness and load times.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project requirements and timelines, fostering a collaborative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Handled routine maintenance tasks for various applications, ensuring their continual operability.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Watched for opportunities to improve code quality and system performance, providing suggestions to senior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basic unit testing to validate software functionalities before final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Gathered user feedback on application performance and suggested innovative solutions to enhance user satisfaction.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integration of third-party APIs into existing projects for extended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simple prototypes and proof-of-concept applications to explore new technologies and frameworks.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