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results-driven Software Engineer with over 10 years of experience specializing in full-stack development, RESTful APIs, and payment systems. Proven ability to enhance customer experience through innovative solutions and a data-driven approach to problem-solving. Expertise in building robust products that empower users and drive business growth.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Skills</w:t>
      </w:r>
      <w:r>
        <w:rPr>
          <w:rFonts w:asciiTheme="majorHAnsi" w:hAnsiTheme="majorHAnsi" w:cstheme="majorHAnsi"/>
          <w:bCs/>
          <w:lang w:val="en-US"/>
        </w:rPr>
        <w:t xml:space="preserve">: Software Engineering, Full Stack Development, RESTful APIs, Payment Systems, Pub/Sub Systems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Technical Skills</w:t>
      </w:r>
      <w:r>
        <w:rPr>
          <w:rFonts w:asciiTheme="majorHAnsi" w:hAnsiTheme="majorHAnsi" w:cstheme="majorHAnsi"/>
          <w:bCs/>
          <w:lang w:val="en-US"/>
        </w:rPr>
        <w:t xml:space="preserve">: Node.js, React, MongoDB, PostgreSQL,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Jenkins, AWS, Kubernetes, AI-Assisted Development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Integration Skills</w:t>
      </w:r>
      <w:r>
        <w:rPr>
          <w:rFonts w:asciiTheme="majorHAnsi" w:hAnsiTheme="majorHAnsi" w:cstheme="majorHAnsi"/>
          <w:bCs/>
          <w:lang w:val="en-US"/>
        </w:rPr>
        <w:t xml:space="preserve">: 3rd Party Integrations, Microservices Architecture, Financial Reconciliation, Agile Methodologies, DevOps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Analytical Tools</w:t>
      </w:r>
      <w:r>
        <w:rPr>
          <w:rFonts w:asciiTheme="majorHAnsi" w:hAnsiTheme="majorHAnsi" w:cstheme="majorHAnsi"/>
          <w:bCs/>
          <w:lang w:val="en-US"/>
        </w:rPr>
        <w:t xml:space="preserve">: Google Analytics, Mixpanel, Tableau, ElasticSearch, Grafana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customer-facing products to improve billing understanding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reliable tracking mechanisms for billions of usage events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Pub/Sub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stakeholders to create compelling frameworks that maximize customer value and streamline billing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effective version control and continuous integration practices in an agile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clean, maintainable code using industry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ensure adherence to quality standards and best practices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Solution design for financial reconciliation tasks to enhance reporting accuracy and reliability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cross-functional teams to bring high-impact products to market, focusing on customer needs and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AI-assisted development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coding efficiency and improve overall product quality in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Responsible for updating and maintaining technical documentation throughout the product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security protocols in payment processing systems to ensure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error handling and logging mechanisms to facilitate easier debugging and monitoring.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regular communication with customers to understand their needs and transform feedback into actionable product changes.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optimizations to ensure scalability and efficiency in handling high volume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migration of legacy systems to modern cloud-based microservices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Advanced the company’s commitment to data-driven decision-making by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analytics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user behavior analysis.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integrated solutions for financial and billing systems, focusing on enhancing user experience and operational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as part of a team on the development and deployment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seamless integration with third-party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reliable and scalable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performance under 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that included end-to-end testing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payment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across different environments to ensure robust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real-time data processing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Pub/Sub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data accuracy and reduce latency.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sprint planning sessions and agile ceremonies to promote teamwork and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writing efficient and reusable code with a commitment to maintaining simplicity and readability in codebases.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execution of test plans for various software modules, ensuring high quality deliverables.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 management to track changes and collaborate effectively with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system design discussions to provide constructive feedback and enhance project outcomes.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features for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user engagement and satisfaction.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internal tools that streamline processes and improve cross-departmental communication.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basic RESTful APIs to facilitate data interchange between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foundational concepts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design patterns and software development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members in debugging and troubleshooting software issues, honing problem-solving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code reviews and pair programming sessions to enhance coding capabilities and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integration of various APIs to enrich application functionality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documentation to support knowledge sharing within the team and improve project onboarding.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by participating in deployment and monitoring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involved in learning modern frameworks and tools relevant to web development and application design.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