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Software Engineer with over 10 years of experience in developing cloud-based applications and services. Proficient in utilizing Go, Kubernetes, and monitoring stacks such as Prometheus and Grafana. Demonstrated expertise in implementing scalable solutions with a strong focus on security and observability in cloud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Python, JavaScript, Java,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Kubernetes, Docker, Helm, OpenShift, Mesos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Logging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Splunk, New Relic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Google Cloud, IBM Cloud, DigitalOcean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Scrum, CI/CD, TDD,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Authentication &amp; Security</w:t>
      </w:r>
      <w:r>
        <w:rPr>
          <w:rFonts w:asciiTheme="majorHAnsi" w:hAnsiTheme="majorHAnsi" w:cstheme="majorHAnsi"/>
          <w:bCs/>
          <w:lang w:val="en-US"/>
        </w:rPr>
        <w:t xml:space="preserve">: SAML, OIDC, OAuth2, JWT, TLS/SSL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cloud-based applications and micro-services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orchestrated them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deployment and operational lifecycle of services, ensuring robustness and scalability within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custom resource definitions (CRDs) for Kubernetes to enhance service functionality and automation.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high-quality unit tests to ensure code reliability and maintainability during development iterations.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deployment manifests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Helm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charts for seamless deployment of applications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monitoring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provide real-time insights into application performance and health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Constructed logging frameworks as part of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ELK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 for better observability and troubleshooting.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implement features that enhanced security overlays in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SAML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OIDC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fault tolerance and system resilience through strategic infrastructure design and resource allocations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clusters.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collaborative development practices to ensure adherence to high coding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containerization technologies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streamlined application deployment and environment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continuous integration and continuous delivery (CI/CD) processes for efficient software delivery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decisions and designs focusing on microservices architecture and scalability in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integrations for third-party services adhering to industry standards for authentication and authorization.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knowledge-sharing sessions, mentoring junior developers in cloud-native application development essentials.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backend services and improve existing applications within a cloud infrastructure.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Deployed and managed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simplifying the development process and improving operational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monitoring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track application metrics and enhance overall observability.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creation and management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Helm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charts to streamline application deployment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designing and implementing applications with authentication protocols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OIDC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to ensure secure user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conducted code reviews to maintain a high standard of code quality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use of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logging and data analysis to support troubleshooting efforts in production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Agile methodologies to drive projects forward while maintaining a focus on customer-centric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CI/CD pipelines to automate testing and deployment phases, enhancing overall team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designing microservices architecture to achieve greater scalability and flexibility in development efforts.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cloud-based applications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contributing to backend service fulfillment.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deploying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managing their operational lifecycle for improved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containerization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team efforts in agile development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implementing monitoring solutions with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track application health and metrics.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creation of deployment manifests and contributed to CI/CD efforts to ensure streamlined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manage application logs using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improved observability and troubleshooting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developing authentication flows using standards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OIDC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experience and security measures.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myself with Agile methodologies to help drive project timelines and deliverables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in the implementation of microservices architectures, gaining valuable insights into effective service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reviews and retrospective meetings to identify areas of improvement and enhance collaborative efforts.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