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Proficient Software Engineer with over 10 years of experience in full-stack development, specializing in integrating AI capabilities into enterprise applications. Demonstrated expertise in .NET Core, C#, React, and Blazor, with a commitment to leveraging modern frameworks and tools to enhance operational efficiencies and drive project success.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Languages and Frameworks</w:t>
      </w:r>
      <w:r>
        <w:rPr>
          <w:rFonts w:asciiTheme="majorHAnsi" w:hAnsiTheme="majorHAnsi" w:cstheme="majorHAnsi"/>
          <w:bCs/>
          <w:lang w:val="en-US"/>
        </w:rPr>
        <w:t xml:space="preserve">: C#, .NET Core, React, Blazor,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DevOps</w:t>
      </w:r>
      <w:r>
        <w:rPr>
          <w:rFonts w:asciiTheme="majorHAnsi" w:hAnsiTheme="majorHAnsi" w:cstheme="majorHAnsi"/>
          <w:bCs/>
          <w:lang w:val="en-US"/>
        </w:rPr>
        <w:t xml:space="preserve">: Azure, AWS, DevSecOps, Infrastructure as Code (IaC), Containerization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and APIs</w:t>
      </w:r>
      <w:r>
        <w:rPr>
          <w:rFonts w:asciiTheme="majorHAnsi" w:hAnsiTheme="majorHAnsi" w:cstheme="majorHAnsi"/>
          <w:bCs/>
          <w:lang w:val="en-US"/>
        </w:rPr>
        <w:t xml:space="preserve">: SQL Server, Oracle, MySQL, RESTful APIs, SaaS integration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and Machine Learning</w:t>
      </w:r>
      <w:r>
        <w:rPr>
          <w:rFonts w:asciiTheme="majorHAnsi" w:hAnsiTheme="majorHAnsi" w:cstheme="majorHAnsi"/>
          <w:bCs/>
          <w:lang w:val="en-US"/>
        </w:rPr>
        <w:t xml:space="preserve">: OpenAI, Microsoft Copilot, TensorFlow, PyTorch, LangChain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JIRA, Visual Studio, Postman,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Designed, developed, and maintained APIs and enterprise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capabilities into business systems utilizing commercial services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Google Gemini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senior engineers to implement scalable solutions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DevSecOps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Infrastructure as Code (IaC)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secure application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data ingestion and ETL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prepare and manage data for AI modeling and analytics.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front-end interfaces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Blazor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user interaction with AI-powered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requirements gathering and testing phases aligned with deployment and operational maintenance.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Partnered with business stakeholders to translate operational workflows into efficient technical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within multi-cloud infrastructures to ensure maximum efficiency and security in application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integrations between internal systems and third-party services to enhance overall application performance and usability.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effective software development lifecycle processes to consistently deliver high-quality code within project timelines.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adherence to organizational security and compliance practices during AI integration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MySQL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database management and data modeling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stay current with industry trends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relevant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contributed to code reviews to improve code quality and team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Supported the optimization of existing applications by refactoring underperforming components.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full-stack web applications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Core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modern front-end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integrating SaaS platforms with internal applications focusing on robust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application design sessions, delivering detailed technical specifications for enterprise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existing frameworks used for data processing and analysis through efficient coding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deployments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services, adhering to cloud deployment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on-going maintenance and upgrade projects for both front-end and back-end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Oracle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relational database management and optimization of data queries.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improving development processes through the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collaboration among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testing frameworks within the development cycle to ensure high application quality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infrastructure automation initiatives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deployment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application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gaining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modern web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senior developers to gather requirements and translate them into functional specifications for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to learn best practices and improve programming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practical experience in database management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under guidance from senior colleagues.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test and enhance API functionalities within project timelines.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implement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integrations between front-end and back-end systems focused on performance optimization.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Learnt about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and assisted with deployment processes using basic cloud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internal documentation for software features and updates to improve team knowledge bases.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team settings to troubleshoot issues, enhancing problem-solving skills within real-world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minor bug fixes and code maintenance efforts across various projects using version control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