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designing and implementing cutting-edge developer tooling solutions. Proficient in building enterprise-grade applications and distributed systems with a strong background in Go, TypeScript, and modern cloud technologies. Committed to collaborating with cross-functional teams to enhance developer productivity and streamline workflows.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TypeScript, Python, Java,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Node.js, Express.js, gRPC,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 Tools</w:t>
      </w:r>
      <w:r>
        <w:rPr>
          <w:rFonts w:asciiTheme="majorHAnsi" w:hAnsiTheme="majorHAnsi" w:cstheme="majorHAnsi"/>
          <w:bCs/>
          <w:lang w:val="en-US"/>
        </w:rPr>
        <w:t xml:space="preserve">: Docker, GitHub Actions, Jenkins, Prometheus, Grafana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Postgres, MongoDB, MySQL, Cassandra,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Google Cloud Platform, AWS, Azure, Heroku,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Communication</w:t>
      </w:r>
      <w:r>
        <w:rPr>
          <w:rFonts w:asciiTheme="majorHAnsi" w:hAnsiTheme="majorHAnsi" w:cstheme="majorHAnsi"/>
          <w:bCs/>
          <w:lang w:val="en-US"/>
        </w:rPr>
        <w:t xml:space="preserve">: Slack, Discord, Notion, Trello,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design and implementation of innovative product features for remote development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open-source projects integrating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VS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JetBrains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developer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teams, including Product and Design, to deliver seamless integrations with third-party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comprehensive documentation for design and implementation processes, promoting knowledge sharing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enterprise customers by troubleshooting and resolving complex technical issues within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AI technologies to streamline developer workflows and enhance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best coding practices among peers and external contributors in the open-source community.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system health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containerized applications in self-hosted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automated testing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code reviews, improving code quality and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high-performance data storage and retrieval, optimizing query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the community to gather feedback and drive iterative improvements in the product.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focus on security and compliance, ensuring adherence to enterprise-grade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for application components, enabling faster response times and enhanced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existing systems by applying advanced debugging techniques and solving key issues effectively.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managed full-stack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client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create dynamic and responsive front-end applications to enhance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APIs and integrated cloud services in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and retrospectives to ensure continuous improvement in development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Partnered with UI/UX designers to translate requirements into technical specifications and feature sets.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software performance and reliability by conducting thorough testing and maintenance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 to ensure high coding standards and provided constructive feedback to junior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CI/CD practices,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streamline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application scaling efforts by optimizing database queries and application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collaborating effectively within a distributed development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building server-side logic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backend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database design process,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efficient data handling.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requirements and development progress, contributing ideas and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front-end testing to validate features and functionalities meet specifications prior to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utilized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management and task tracking to maintain team organization.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collaborating with other developers on various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training sessions and workshops to enhance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modern web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project deployment efforts and maintenance tasks under the guidance of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Eagerly participated in team outings and workshops focused on team building and professional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