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Backend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Backend Software Engineer with over 10 years of expertise in developing and implementing robust backend systems, specializing in APIs, data processing, cloud solutions, and multi-tenant SaaS applications. Proficient in Python and its ecosystems, with extensive experience in delivering reliable, high-performance applications in dynamic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JavaScript, Go,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GCP, IBM Cloud, Heroku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Cassandra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Data Pipelines, ETL Processes, Data Warehousing, Data Modeling, Batch Processing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Agile, DevOps, Continuous Integration, Test-Driven Development,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</w:t>
      </w:r>
      <w:r>
        <w:rPr>
          <w:rFonts w:asciiTheme="majorHAnsi" w:hAnsiTheme="majorHAnsi" w:cstheme="majorHAnsi"/>
          <w:bCs/>
          <w:lang w:val="en-US"/>
        </w:rPr>
        <w:t xml:space="preserve">: Terraform, Pulumi, AWS CDK, Ansible, Chef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REST, GraphQL, gRPC, Swagger/OpenAPI, JSON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Design Patterns</w:t>
      </w:r>
      <w:r>
        <w:rPr>
          <w:rFonts w:asciiTheme="majorHAnsi" w:hAnsiTheme="majorHAnsi" w:cstheme="majorHAnsi"/>
          <w:bCs/>
          <w:lang w:val="en-US"/>
        </w:rPr>
        <w:t xml:space="preserve">: Singleton, Observer, Factory, Strategy, Decorator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Backend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complex backend software engineering projects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processing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infrastructure support, successfully delivering solutions aligned with business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data processing capabilities and ensuring scalability across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multi-tenant SaaS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ensuring data isolation and security across tenants using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system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effectively with cross-functional teams to troubleshoot and resolve production issues, minimizing downtime through efficient debugging and performance tuning.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Authored comprehensive technical proposals documenting complex project designs, earning stakeholder buy-in and aligning development with strategic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infrastructure as code practices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CDK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deployment and management of resources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environments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following best practices, contributing to improved integration for internal and external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code reviews adhering to established coding standards, ensuring high-quality software and facilitating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to enhance data integrity and retrieval processes within relational databases, optimizing application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consistency and reliability in backend services by applying various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design patterns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software architecture, promoting code reusability and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documentation for backend systems, aiding in knowledge transfer and onboarding for new team members and supporting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enhanced system performances, executing proactive measures for troubleshooting and issue resolution in a fast-paced production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translate business requirements into technical specifications, driving clarity and direction in engineering efforts.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and assessed legacy systems for modernization opportunities, contributing significantly to the technical direction and improvement plans.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Fostered a culture of technical excellence, continuously seeking opportunities for personal and team growth through adoption of new technologies and methodologies.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Backend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functionality for various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ensuring high availability and low latency in service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design and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secure and efficient communication between client and server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architecture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 solutions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resource management and deployment strategies.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practices, contributing to sprint planning and retrospective sessions, enhancing overall team productivity.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and integration tests to validate system functionality, improving the reliability of software releases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engineering teams to design and implement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ensured timely and accurate data processing for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performance optimization for existing systems, utilizing monitoring tools to identify bottlenecks in databases and APIs.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the security posture of applications by implementing OAuth and JWT for secure data access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multi-tenant architectures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documentation and design specifications, improving clarity and facilitating smoother onboarding processes for junior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contributed improvements to coding standards, enhancing code quality and team learning opportunities.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to design flexible data models that supported rich application features and functional requirements.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Backend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the development of backend services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scalable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learning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computing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gaining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infrastructure management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hands-on experience in writing and consuming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integration with front-end applications under guidance.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team members to maintain code repositories and manage code deployments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continuous integration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 processing tasks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small-scale data transformations as part of backend service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relational databases, writing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queries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retrieve and manipulate data effectively within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documentation for established processes, enhancing resource availability for troubleshooting and maintenance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design and deployment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how to utilize cloud technologies to improve modular application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troubleshooting production issues, performing root cause analysis and learning about common operational challenges.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meetings to discuss project progress, fostering communication skills and understanding of software development lifecycle.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