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Developer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Dynamic Software Developer with over 10 years of robust experience providing expert-level technical support and developing complex applications. Proven expertise in JavaScript, Node.js, React, and cloud technologies, with a strong focus on enhancing product reliability and troubleshooting issues for high-performance applications. Excels at collaborating with cross-functional teams to deliver exceptional client solutions and service.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JavaScript, TypeScript, Python, Java, C#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Web Technologies</w:t>
      </w:r>
      <w:r>
        <w:rPr>
          <w:rFonts w:asciiTheme="majorHAnsi" w:hAnsiTheme="majorHAnsi" w:cstheme="majorHAnsi"/>
          <w:bCs/>
          <w:lang w:val="en-US"/>
        </w:rPr>
        <w:t xml:space="preserve">: React, Node.js, Express, HTML5, CSS3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Technologies</w:t>
      </w:r>
      <w:r>
        <w:rPr>
          <w:rFonts w:asciiTheme="majorHAnsi" w:hAnsiTheme="majorHAnsi" w:cstheme="majorHAnsi"/>
          <w:bCs/>
          <w:lang w:val="en-US"/>
        </w:rPr>
        <w:t xml:space="preserve">: AWS, Azure, Google Cloud Platform, Lambda, Serverless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SQL, MongoDB, PostgreSQL, MySQL, Firebase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Containerization &amp; Orchestration</w:t>
      </w:r>
      <w:r>
        <w:rPr>
          <w:rFonts w:asciiTheme="majorHAnsi" w:hAnsiTheme="majorHAnsi" w:cstheme="majorHAnsi"/>
          <w:bCs/>
          <w:lang w:val="en-US"/>
        </w:rPr>
        <w:t xml:space="preserve">: Docker, Kubernetes, OpenShift, Helm, Terraform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Other Technologies</w:t>
      </w:r>
      <w:r>
        <w:rPr>
          <w:rFonts w:asciiTheme="majorHAnsi" w:hAnsiTheme="majorHAnsi" w:cstheme="majorHAnsi"/>
          <w:bCs/>
          <w:lang w:val="en-US"/>
        </w:rPr>
        <w:t xml:space="preserve">: RESTful APIs, GraphQL, Microservices, Event-Driven Architecture, CI/CD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Developer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Provided expert-level technical support for web applications, acting as the primary technical contact for Client Success and end clients.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Debugged and troubleshot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RESTful web 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mobile applications,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identify and resolve issues efficiently.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product and technical stakeholders to enhance product reliability, leveraging strong analytical skills to provide insights based on complex technical challenges.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triage activities for incident management, drafting comprehensive incident reports that documented troubleshooting steps and resolutions involving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databases.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Partnered with DevOps teams to implement CI/CD pipelines,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seamless deployment of containerized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Coordinated with offshore support teams to ensure 24/7 client support coverage, improving service response times through effective communication across time zones.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design reviews and code reviews, promoting best practices in coding and implementation standards to maintain product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extensively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MongoDB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optimizing database performance for applications and enhancing data retrieval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direct client interactions to gather feedback and align product development with user needs, enhancing customer satisfaction levels.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training sessions for junior developers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technologies, fostering a collaborative team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 Lambda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serverless architecture, reducing operational costs while enhancing scalability for application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Involved in the development of mobile applications, utilizing technologies that integrate with existing web APIs to enhance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the migration of legacy systems to modern architectures based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serverless technologies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streamlining operations significantly.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documentation for technical specifications and user guides, ensuring clarity for both technical teams and end-users.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Employed Agile methodologies for project management and development cycles, supporting continuous improvement and team iteration.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scalable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performance and reliability enhancements.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backend services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databases, ensuring data integrity and responsive application behavior.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Troubleshot complex issues across various deployment platforms, leveraging strong familiarity with containerization technologies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orchestration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cross-functional teams to define product features and performance requirements, facilitating comprehensive product development roadmaps.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 storage solutions, enhancing querying performance through optimized indexing strategies and schema design.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and maintained RESTful APIs for seamless data integration, ensuring secure and performant interactions between frontend and backend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client stakeholders to address product enhancements and resolve technical challenges, providing actionable insights for improvements.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strategic planning for new features, emphasizing user experience based on analytical evaluations.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code reviews and design discussions, fostering a culture of quality and collaboration across technical teams.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testing frameworks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Mocha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frontend and backend applications, enhancing code coverage and reliability before deployment.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Involved in the migration of traditional applications to a cloud-native environment, improving scalability and flexibility of service delivery.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contributed to incident management efforts, documenting resolutions and improving response strategies across the board.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clients as a technical resource, providing first-level troubleshooting and solutions for web applications built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and updated legacy system components, ensuring smooth integration with newer technologies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database performance tuning and optimization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application responsiveness and stability.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new features for web applications while closely following Agile methodologies and timelines.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directly with project managers to align technical strategy with business goals, ensuring project milestones were met effectively.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Provided regular updates on issue resolution progress to stakeholders, maintaining transparency in client relationships.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paired programming sessions with other developers to foster knowledge sharing and best practices in coding.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Documented technical processes and user manuals for reference purposes, helping to bridge gaps in technical knowledge across teams.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bug triage sessions and participated in discussions to prioritize fixes based on client impact and product vision.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GraphQL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client-specific data requirements, enhancing user experience and optimizing data transfer across applications.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