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Full Stack Software Developer with over 10 years in the industry, specializing in developing robust software solutions and collaborating within Agile frameworks. Proficient in a wide range of technologies including Java, Angular, and various database systems, with a strong emphasis on DevOps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Programming Languages</w:t>
      </w:r>
      <w:r>
        <w:rPr>
          <w:rFonts w:asciiTheme="majorHAnsi" w:hAnsiTheme="majorHAnsi" w:cstheme="majorHAnsi"/>
          <w:bCs/>
          <w:lang w:val="en-US"/>
        </w:rPr>
        <w:t xml:space="preserve">: Java, JavaScript, Python, Node.js, Bash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HTML, CSS, Angular, React,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Spring, C2S, Express.js, RESTful APIs,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Oracle, SQL Server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GitHub, Jenkins, Docker,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Azure, Google Cloud, S3, RDS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JUnit, Selenium, Mocha, Chai, Cucumber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Methodologies</w:t>
      </w:r>
      <w:r>
        <w:rPr>
          <w:rFonts w:asciiTheme="majorHAnsi" w:hAnsiTheme="majorHAnsi" w:cstheme="majorHAnsi"/>
          <w:bCs/>
          <w:lang w:val="en-US"/>
        </w:rPr>
        <w:t xml:space="preserve">: Scrum, Kanban, SAFe, XP, Lean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Software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enterprise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an Agile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allowing for streamlined software delivery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effectively with cross-functional teams to ensure alignment with project requirements and adherence to Agile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back-end development, enhancing the scalability of applications deployed on cloud services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RESTful APIs to facilitate communication between front-end and back-end systems, optimizing performance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build and deployment management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smoother updates and rollback procedures.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thorough testing of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Selenium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levels of quality and reliability post-deployment.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contributed to the improvement of coding standards across the team, focusing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tuning measures for database interactions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data retrieval and storage.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support for production systems by monitoring and troubleshooting software issues,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Unix Bash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scripts for automation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documented system software development processes in alignment with Agile development practices, enabling clear communication of technical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systems maintenance planning and executed scheduled updates across multiple environments to minimize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discussions aiming to improve system design and implementation strategies based on emerging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C2S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data storage solutions in line with industry compliance standards, enhancing data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detailed technical documentation for created systems, ensuring longevity and understanding of software designs for future reference.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junior developers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full stack development, fostering a collaborative learning environment.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web applications by implementing interactive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creating responsive designs for a diverse user 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entire software development lifecycle from requirements gathering to deployment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focusing on delivering high-quality software.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modern architectures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services, contributing to an overall increase in code coverage and reliability of deployed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deployment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manual overhead and speeding up deployment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QA teams to identify bugs and implement fixes,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testing assurance.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among developers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and best coding practices, enhancing team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modeling and management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performance optimization throughout.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post-deployment, utilizing monitoring tools to address issues and improve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stand-up meetings as part of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framework, contributing to team communications and backlog refining.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web applications focusing on the frontend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industry-standard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back-end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simple server-side functionalities in collaboration with experienced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teams to implement testing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the importance of software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sprints, contributing to the development of features while gaining insights into project management and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sessions, fostering a collaborative learning environment with senior developers, and refining coding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application issues by analyzing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code and enhancing existing features based on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interaction through simple queries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importance of efficient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code reviews, offering constructive feedback and learning from experienced colleagues.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simple software applications, ensuring clarity for future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of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collaborative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code management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