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Full Stack Software Developer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Detail-oriented Full Stack Developer with over 10 years of extensive experience in developing dynamic web applications and software systems. Proficient in collaborating with teams to deliver innovative solutions using modern front-end frameworks and robust back-end technologies. Exceptional problem-solving skills and a strong commitment to writing clean, maintainable code while staying abreast of the latest industry trends and technologies.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Development</w:t>
      </w:r>
      <w:r>
        <w:rPr>
          <w:rFonts w:asciiTheme="majorHAnsi" w:hAnsiTheme="majorHAnsi" w:cstheme="majorHAnsi"/>
          <w:bCs/>
          <w:lang w:val="en-US"/>
        </w:rPr>
        <w:t xml:space="preserve">: HTML5, CSS3, JavaScript, React, Angular, Vue.js, Bootstrap, Sass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Development</w:t>
      </w:r>
      <w:r>
        <w:rPr>
          <w:rFonts w:asciiTheme="majorHAnsi" w:hAnsiTheme="majorHAnsi" w:cstheme="majorHAnsi"/>
          <w:bCs/>
          <w:lang w:val="en-US"/>
        </w:rPr>
        <w:t xml:space="preserve">: Node.js, Express.js, Python, Django, Flask, Java, Spring Boot, PHP</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&amp; Databases</w:t>
      </w:r>
      <w:r>
        <w:rPr>
          <w:rFonts w:asciiTheme="majorHAnsi" w:hAnsiTheme="majorHAnsi" w:cstheme="majorHAnsi"/>
          <w:bCs/>
          <w:lang w:val="en-US"/>
        </w:rPr>
        <w:t xml:space="preserve">: RESTful APIs, GraphQL, PostgreSQL, MySQL, MongoDB, SQL, NoSQL, Firebase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 &amp; Methodologies</w:t>
      </w:r>
      <w:r>
        <w:rPr>
          <w:rFonts w:asciiTheme="majorHAnsi" w:hAnsiTheme="majorHAnsi" w:cstheme="majorHAnsi"/>
          <w:bCs/>
          <w:lang w:val="en-US"/>
        </w:rPr>
        <w:t xml:space="preserve">: Git, GitHub, GitLab, Bitbucket, Docker, Kubernetes, CI/CD, Agile, Scrum, Terraform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Services</w:t>
      </w:r>
      <w:r>
        <w:rPr>
          <w:rFonts w:asciiTheme="majorHAnsi" w:hAnsiTheme="majorHAnsi" w:cstheme="majorHAnsi"/>
          <w:bCs/>
          <w:lang w:val="en-US"/>
        </w:rPr>
        <w:t xml:space="preserve">: GCP, AWS, Azure, Heroku, DigitalOcean, Firebase Hosting, Vercel, Netlify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AI and Data Handling</w:t>
      </w:r>
      <w:r>
        <w:rPr>
          <w:rFonts w:asciiTheme="majorHAnsi" w:hAnsiTheme="majorHAnsi" w:cstheme="majorHAnsi"/>
          <w:bCs/>
          <w:lang w:val="en-US"/>
        </w:rPr>
        <w:t xml:space="preserve">: Machine Learning, Artificial Intelligence, TensorFlow, PyTorch, Pandas, NumPy, Big Data, Apache Kafka</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Full Stack Software Developer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responsive web applications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Vue.js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Angular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adhere to strict performance and UX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RESTful APIs with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Express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integrating with third-party services and internal databases.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microservices deployed on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to enhance application scalability and flexibility.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troubleshoot complex production issues and enhance application performance using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workflows in </w:t>
      </w:r>
      <w:r w:rsidRPr="00B4406F">
        <w:rPr>
          <w:rFonts w:asciiTheme="majorHAnsi" w:hAnsiTheme="majorHAnsi" w:cstheme="majorHAnsi"/>
          <w:b/>
          <w:bCs/>
          <w:sz w:val="22"/>
          <w:szCs w:val="24"/>
        </w:rPr>
        <w:t xml:space="preserve">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with </w:t>
      </w:r>
      <w:r w:rsidRPr="00B4406F">
        <w:rPr>
          <w:rFonts w:asciiTheme="majorHAnsi" w:hAnsiTheme="majorHAnsi" w:cstheme="majorHAnsi"/>
          <w:b/>
          <w:bCs/>
          <w:sz w:val="22"/>
          <w:szCs w:val="24"/>
        </w:rPr>
        <w:t xml:space="preserve">Django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Flask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develop backend services, significantly contributing to system integrations and feature enhancements.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on database management using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data integrity and optimized queries for performance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Agile methodologies in software development, participating in daily stand-ups and sprint planning sessions to maintain efficient project momentum.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Unit Testing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 such as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Mocha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code reliability and facilitate easy identification of defects during the software lifecycle.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clear technical documentation for APIs and system processes, aiding both team knowledge transfer and onboarding of new developers.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continuous learning to stay up-to-date with emerging technologies and frameworks, applying new knowledge to current projects as appropriate.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Assisted in prototyping new ideas and concepts leveraging </w:t>
      </w:r>
      <w:r w:rsidRPr="00B4406F">
        <w:rPr>
          <w:rFonts w:asciiTheme="majorHAnsi" w:hAnsiTheme="majorHAnsi" w:cstheme="majorHAnsi"/>
          <w:b/>
          <w:bCs/>
          <w:sz w:val="22"/>
          <w:szCs w:val="24"/>
        </w:rPr>
        <w:t xml:space="preserve">AWS Lambda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serverless application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deployment pipelines with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managing infrastructure as code for consistent environments.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web application development with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dynamic content generation and secure data handling.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user-facing features using </w:t>
      </w:r>
      <w:r w:rsidRPr="00B4406F">
        <w:rPr>
          <w:rFonts w:asciiTheme="majorHAnsi" w:hAnsiTheme="majorHAnsi" w:cstheme="majorHAnsi"/>
          <w:b/>
          <w:bCs/>
          <w:szCs w:val="24"/>
        </w:rPr>
        <w:t xml:space="preserve">Bootstrap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Sass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modern, visually appealing interfaces.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extensively with </w:t>
      </w:r>
      <w:r w:rsidRPr="00B4406F">
        <w:rPr>
          <w:rFonts w:asciiTheme="majorHAnsi" w:hAnsiTheme="majorHAnsi" w:cstheme="majorHAnsi"/>
          <w:b/>
          <w:bCs/>
          <w:szCs w:val="24"/>
        </w:rPr>
        <w:t xml:space="preserve">API third-party integrations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allowing seamless data flow between services and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database schema design and query optimization efforts for various projects utilizing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code reviews and team debugging sessions to improve code quality and team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managing and deploying containers to development environments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establishing CI/CD practices using </w:t>
      </w:r>
      <w:r w:rsidRPr="00B4406F">
        <w:rPr>
          <w:rFonts w:asciiTheme="majorHAnsi" w:hAnsiTheme="majorHAnsi" w:cstheme="majorHAnsi"/>
          <w:b/>
          <w:bCs/>
          <w:szCs w:val="24"/>
        </w:rPr>
        <w:t xml:space="preserve">GitHub Actions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testing and deployment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user testing and feedback loops to refine deployment features and improve end-user experiences.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mentorship to junior developers, guiding them in best practices for </w:t>
      </w:r>
      <w:r w:rsidRPr="00B4406F">
        <w:rPr>
          <w:rFonts w:asciiTheme="majorHAnsi" w:hAnsiTheme="majorHAnsi" w:cstheme="majorHAnsi"/>
          <w:b/>
          <w:bCs/>
          <w:szCs w:val="24"/>
        </w:rPr>
        <w:t xml:space="preserve">version control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detailed project documentation and release notes to ensure alignment on project scopes and deliverables.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w:t>
      </w:r>
      <w:r w:rsidRPr="00B4406F">
        <w:rPr>
          <w:rFonts w:asciiTheme="majorHAnsi" w:hAnsiTheme="majorHAnsi" w:cstheme="majorHAnsi"/>
          <w:b/>
          <w:bCs/>
          <w:szCs w:val="24"/>
        </w:rPr>
        <w:t xml:space="preserve">full-stack applications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both front-end and back-end functionalities.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creating dynamic and interactive interfaces using </w:t>
      </w:r>
      <w:r w:rsidRPr="00B4406F">
        <w:rPr>
          <w:rFonts w:asciiTheme="majorHAnsi" w:hAnsiTheme="majorHAnsi" w:cstheme="majorHAnsi"/>
          <w:b/>
          <w:bCs/>
          <w:szCs w:val="24"/>
        </w:rPr>
        <w:t xml:space="preserve">Vue.js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alongside server-side technologies such as </w:t>
      </w:r>
      <w:r w:rsidRPr="00B4406F">
        <w:rPr>
          <w:rFonts w:asciiTheme="majorHAnsi" w:hAnsiTheme="majorHAnsi" w:cstheme="majorHAnsi"/>
          <w:b/>
          <w:bCs/>
          <w:szCs w:val="24"/>
        </w:rPr>
        <w:t xml:space="preserve">Flask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handling.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user authentication and authorization strategies in various web applications to enhance security using </w:t>
      </w:r>
      <w:r w:rsidRPr="00B4406F">
        <w:rPr>
          <w:rFonts w:asciiTheme="majorHAnsi" w:hAnsiTheme="majorHAnsi" w:cstheme="majorHAnsi"/>
          <w:b/>
          <w:bCs/>
          <w:szCs w:val="24"/>
        </w:rPr>
        <w:t xml:space="preserve">JSON Web Tokens (JWT)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collaboratively within Agile teams to ensure timely delivery and quality of project milestones through active participation in sprints and retrospectives.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debugging and troubleshooting sessions, documenting processes and solutions to enhance team knowledge.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simple web applications hosted on </w:t>
      </w:r>
      <w:r w:rsidRPr="00B4406F">
        <w:rPr>
          <w:rFonts w:asciiTheme="majorHAnsi" w:hAnsiTheme="majorHAnsi" w:cstheme="majorHAnsi"/>
          <w:b/>
          <w:bCs/>
          <w:szCs w:val="24"/>
        </w:rPr>
        <w:t xml:space="preserve">Firebase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integrated with APIs for interactive features and data storage.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hands-on training sessions on new technologies and frameworks relevant to the company's tech stack and goals.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design and utilization of </w:t>
      </w:r>
      <w:r w:rsidRPr="00B4406F">
        <w:rPr>
          <w:rFonts w:asciiTheme="majorHAnsi" w:hAnsiTheme="majorHAnsi" w:cstheme="majorHAnsi"/>
          <w:b/>
          <w:bCs/>
          <w:szCs w:val="24"/>
        </w:rPr>
        <w:t xml:space="preserve">REST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internal communication between front-end and back-end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and updated existing applications to ensure updated technology usage and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Accumulated a variety of practical coding experiences, fostering a deep understanding of software development principles.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