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Developer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Detail-oriented Software Developer with over 10 years of experience in designing and developing web applications using C# and .NET technologies. Proficient in ASP.NET Core, Entity Framework Core, and SQL Server, with a solid foundation in Agile methodologies. Experienced in delivering high-quality code and enhancing user experiences through problem-solving and effective communication.</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C#, JavaScript, HTML/CSS, 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and Libraries</w:t>
      </w:r>
      <w:r>
        <w:rPr>
          <w:rFonts w:asciiTheme="majorHAnsi" w:hAnsiTheme="majorHAnsi" w:cstheme="majorHAnsi"/>
          <w:bCs/>
          <w:lang w:val="en-US"/>
        </w:rPr>
        <w:t xml:space="preserve">: ASP.NET Core, Entity Framework Core, Angular, jQuery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SQL Server, MySQL, PostgreSQL, MongoDB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Git, Visual Studio, Azure DevOps, Jira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Methodologies</w:t>
      </w:r>
      <w:r>
        <w:rPr>
          <w:rFonts w:asciiTheme="majorHAnsi" w:hAnsiTheme="majorHAnsi" w:cstheme="majorHAnsi"/>
          <w:bCs/>
          <w:lang w:val="en-US"/>
        </w:rPr>
        <w:t xml:space="preserve">: Agile, Scrum, DevOps, Continuous Integration/Continuous Deployment (CI/CD)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 Skills</w:t>
      </w:r>
      <w:r>
        <w:rPr>
          <w:rFonts w:asciiTheme="majorHAnsi" w:hAnsiTheme="majorHAnsi" w:cstheme="majorHAnsi"/>
          <w:bCs/>
          <w:lang w:val="en-US"/>
        </w:rPr>
        <w:t xml:space="preserve">: Unit Testing, Debugging, API Development, Technical Documentation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Developer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Senior Software Developer, 2023 - Present: Developed and maintained web applications using </w:t>
      </w:r>
      <w:r w:rsidRPr="00B4406F">
        <w:rPr>
          <w:rFonts w:asciiTheme="majorHAnsi" w:hAnsiTheme="majorHAnsi" w:cstheme="majorHAnsi"/>
          <w:b/>
          <w:bCs/>
          <w:sz w:val="22"/>
          <w:szCs w:val="24"/>
        </w:rPr>
        <w:t xml:space="preserv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ASP.NET Core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Entity Framework Core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Collaborated with cross-functional teams for effective software design and implementation. 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and managed code releases in an Agile environment. Wrote unit tests ensuring the reliability and performance of applications. Participated in code reviews to maintain code quality and standards. Designed and implemented RESTful APIs for seamless integration with front-end applications. Improved application performance through optimization techniques and refactoring legacy code. Developed technical documentation for internal users and provided support during beta testing phases. Assisted in the migration of applications to the </w:t>
      </w:r>
      <w:r w:rsidRPr="00B4406F">
        <w:rPr>
          <w:rFonts w:asciiTheme="majorHAnsi" w:hAnsiTheme="majorHAnsi" w:cstheme="majorHAnsi"/>
          <w:b/>
          <w:bCs/>
          <w:sz w:val="22"/>
          <w:szCs w:val="24"/>
        </w:rPr>
        <w:t xml:space="preserve">Azure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cloud platform, leveraging cloud functionalities. Offered Tier 1 support during application rollouts and user acceptance testing.</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Developer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Software Developer, 2020 - 2023: Engineered user-friendly web applications with a focus on responsive design utilizing </w:t>
      </w:r>
      <w:r w:rsidRPr="00B4406F">
        <w:rPr>
          <w:rFonts w:asciiTheme="majorHAnsi" w:hAnsiTheme="majorHAnsi" w:cstheme="majorHAnsi"/>
          <w:b/>
          <w:bCs/>
          <w:szCs w:val="24"/>
        </w:rPr>
        <w:t xml:space="preserve">ASP.NET Core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Conducted code optimization and debugging for high-traffic applications. Collaborated in an Agile team, adhering to scrum methodologies for sprint planning and retrospectives. Engaged clients for feedback to tailor software features and enhance the overall user experience. Integrated third-party APIs and external services to expand application functionality. Contributed to the database relationship design and data migrations, ensuring high data integrity. Developed comprehensive user documentation and onboarding materials for new features. Supported users in troubleshooting issues via ticketing systems to ensure quick resolution. Facilitated workshops to educate internal teams about new software capabilities.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Junior Software Developer, 2018 - 2020: Assisted in developing web applications using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ASP.NET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foundational experience in application design. Collaborated with senior developers on various implementation tasks while learning best coding practices. Contributed to maintaining existing applications and fixing bugs, improving the overall code quality. Participated in regular team meetings to discuss project progress and gather requirements. Documented code and maintained version control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track changes and collaborate effectively. Learned database interactions using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through hands-on projects. Tested individual modules to ensure functionality and performance met specifications. Created user manuals to support end-users and enhance their interaction with applications. Engaged in continuous learning through peer programming sessions and online courses.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