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iOS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iOS Engineer with over 10 years of expertise in developing native iOS applications using Objective-C and Swift. Proficient in leveraging iOS Frameworks such as UIKit and Core Data to create innovative solutions that enhance user engagement. Adept at collaborating with cross-functional teams to deliver high-quality software that meets business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Swift, Objective-C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UIKit, Core Data, SwiftUI, XCTest, Instruments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</w:t>
      </w:r>
      <w:r>
        <w:rPr>
          <w:rFonts w:asciiTheme="majorHAnsi" w:hAnsiTheme="majorHAnsi" w:cstheme="majorHAnsi"/>
          <w:bCs/>
          <w:lang w:val="en-US"/>
        </w:rPr>
        <w:t xml:space="preserve">: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Test-Driven Development (TDD), Continuous Integration/Continuous Deployment (CI/CD)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Xcode, Bitrise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iOS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a 100% native iOS application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Objective-C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app's core functionality for appointment scheduling and payments.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managers, CTO, and QA teams to ensure that application features were built to specification using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Refactored large sections of legacy code to improve testability and maintainability,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XCTest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unit testing and ensuring high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UIKit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Core Data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visually appealing and efficient user interfaces, leading to improved user engagement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dependencies and build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Bitrise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streamlined app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provided constructive feedback to peers, fostering a culture of collaboration and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knowledge sharing within the team,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and best practices in mobile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new user-facing features, focusing on scalability and performance management throughout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technical documentation and training materials to support knowledge transfer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stakeholders to gather requirements and translate them into functional specifications for the iOS app.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through profiling and analysis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Instruments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faster load times and reduced crashes.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prototypes and proof-of-concept applications to validate design concepts and business ideas with end 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collaboration, maintaining a well-organized repository and effective branching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cross-functional team meetings, presenting ideas and progress updates to align development efforts with product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Launched multiple app updates on the App Store, managing feature releases and gathering feedback for continuous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iOS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features for native iOS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Objective-C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 interface and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 to deliver high-quality mobile applications and improvements in each sprint.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application functionality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Core Data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data storage, providing a seamless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entire application lifecycle from concept to deployment, ensuring timely project completion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refactoring efforts, improving code quality and reducing bugs in the production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unit tests and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XCTest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application features met quality standards before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planning, demonstrating commitment to team goals and project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procedures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Instruments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monitor app performance and reliability after each new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user acceptance testing by gathering feedback from users and making iterative improvements on the app features during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contributed to the documentation of development processes and best practices, promoting knowledge sharing among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UI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UIKit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consistency with design guidelines and enhancing the overall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 discussions to influence user experience and interface layouts significantly.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iOS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an iOS application focusing on UI implementation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UIKit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functionalities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Objective-C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by writing simple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XCTest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gradually improving coding skills in a team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translate wireframes and mockups into interactive mobile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utilize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basic version control in project workflows, becoming proficient in branching and merging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scrums, facilitating communication and understanding of project requirements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bug fixing efforts by debugging applications and providing simple solutions to identified issues in the code.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Instruments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 performance monitoring, gaining initial exposure to application profiling.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programming sessions to enhance skills in mobile development and application design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documentation efforts to establish baseline standards for coding practices and project management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training sessions and workshops to build foundational knowledge in mobile application development and industry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