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Detail-oriented Senior Software Engineer with over 10 years of experience in building dynamic, consumer-facing applications. Expertise in both React and React Native, with a proven track record of driving technical strategy and collaborating effectively in cross-functional teams to deliver high-quality user experiences across web and mobile platforms.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JavaScript, TypeScript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</w:t>
      </w:r>
      <w:r>
        <w:rPr>
          <w:rFonts w:asciiTheme="majorHAnsi" w:hAnsiTheme="majorHAnsi" w:cstheme="majorHAnsi"/>
          <w:bCs/>
          <w:lang w:val="en-US"/>
        </w:rPr>
        <w:t xml:space="preserve">: React, React Native, Next.js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Styling</w:t>
      </w:r>
      <w:r>
        <w:rPr>
          <w:rFonts w:asciiTheme="majorHAnsi" w:hAnsiTheme="majorHAnsi" w:cstheme="majorHAnsi"/>
          <w:bCs/>
          <w:lang w:val="en-US"/>
        </w:rPr>
        <w:t xml:space="preserve">: Tailwind CSS, CSS, SCSS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Build Tools</w:t>
      </w:r>
      <w:r>
        <w:rPr>
          <w:rFonts w:asciiTheme="majorHAnsi" w:hAnsiTheme="majorHAnsi" w:cstheme="majorHAnsi"/>
          <w:bCs/>
          <w:lang w:val="en-US"/>
        </w:rPr>
        <w:t xml:space="preserve">: Webpack, Metro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Mobile Development</w:t>
      </w:r>
      <w:r>
        <w:rPr>
          <w:rFonts w:asciiTheme="majorHAnsi" w:hAnsiTheme="majorHAnsi" w:cstheme="majorHAnsi"/>
          <w:bCs/>
          <w:lang w:val="en-US"/>
        </w:rPr>
        <w:t xml:space="preserve">: iOS, Android, Native Modules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Performance Optimization</w:t>
      </w:r>
      <w:r>
        <w:rPr>
          <w:rFonts w:asciiTheme="majorHAnsi" w:hAnsiTheme="majorHAnsi" w:cstheme="majorHAnsi"/>
          <w:bCs/>
          <w:lang w:val="en-US"/>
        </w:rPr>
        <w:t xml:space="preserve">: Code Splitting, Lazy Loading, Caching Strategies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Design Systems</w:t>
      </w:r>
      <w:r>
        <w:rPr>
          <w:rFonts w:asciiTheme="majorHAnsi" w:hAnsiTheme="majorHAnsi" w:cstheme="majorHAnsi"/>
          <w:bCs/>
          <w:lang w:val="en-US"/>
        </w:rPr>
        <w:t xml:space="preserve">: Reusable UI Components, Cross-Platform Design System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and developed scalable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 Native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applications to enhance the user experience across web and mobile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application performance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Webpack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Metro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fast load times and responsiveness.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product designers to implement user-friendly interfaces while maintaining design consistency through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Tailwind CSS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with backend APIs to enable seamless data flow between the frontend and backend for a cohesive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development of a cross-platform design system that promotes reusability and maintainability of UI components.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peer code reviews and provided mentorship to junior developers, fostering a culture of continuous improvement and collaboration.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best practices for performance optimization techniques tailored for both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 Native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actively in strategic discussions regarding technology stack and architectural decisions to align with business goals.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and maintained a library of reusable UI components that streamline the development process and ensure consistency across product features.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agile methodologies to iterate on product features, ensuring timely delivery of high-quality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regular performance audits and made recommendations for enhancements to boost user engagement and retention.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state management tools such as Redux for effective data handling and application architecture.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consumer-facing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improve user engagement and satisfaction.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building hybrid mobile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 Native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meeting tight deadlines while ensuring quality.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ensure alignment on product goals and technical requirements.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full software development lifecycle, from requirements gathering to deployment and maintenance.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responsive design practices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compatibility with various devices and screens.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third-party APIs, enhancing application functionalities and providing optimal user experiences.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Next.js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server-side rendering, optimizing page load times and SEO capabilities.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code reviews to maintain high standards of code quality and functionality.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planning and estimation sessions for upcoming projects, facilitating efficient resource allocation.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version control systems such as Git for effective collaboration.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automated tests using Jest and React Testing Library to ensure robust application functionality.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during initial stages of career.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foundational experience in mobile application development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 Native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simple feature implementations.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senior developers to learn best practices in application architecture and performance optimization.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user interface development by implementing design mockups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JavaScript frameworks.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meetings to discuss project progress and gather requirements, facilitating effective communication between teams.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Tested and debugged applications to ensure optimal performance and user experience across multiple devices.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and updated existing applications based on user feedback and testing results.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backend teams to integrate APIs for improved functionality.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development tools such as Chrome DevTools for debugging and performance testing.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Explored agile methodologies to manage tasks and deadlines effectively.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