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software engineer with over 10 years of experience in frontend development, specializing in building scalable web applications using modern frameworks. Proficient in React, Redux, HTML/CSS, and API integration, with a strong focus on delivering user-friendly and efficient technical solutions.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Frontend Development</w:t>
      </w:r>
      <w:r>
        <w:rPr>
          <w:rFonts w:asciiTheme="majorHAnsi" w:hAnsiTheme="majorHAnsi" w:cstheme="majorHAnsi"/>
          <w:bCs/>
          <w:lang w:val="en-US"/>
        </w:rPr>
        <w:t xml:space="preserve">: React, Redux, HTML/CSS, ES2015+,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Backend Development</w:t>
      </w:r>
      <w:r>
        <w:rPr>
          <w:rFonts w:asciiTheme="majorHAnsi" w:hAnsiTheme="majorHAnsi" w:cstheme="majorHAnsi"/>
          <w:bCs/>
          <w:lang w:val="en-US"/>
        </w:rPr>
        <w:t xml:space="preserve">: Python, Flask, Go, Node.js,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 Technologies</w:t>
      </w:r>
      <w:r>
        <w:rPr>
          <w:rFonts w:asciiTheme="majorHAnsi" w:hAnsiTheme="majorHAnsi" w:cstheme="majorHAnsi"/>
          <w:bCs/>
          <w:lang w:val="en-US"/>
        </w:rPr>
        <w:t xml:space="preserve">: PostgreSQL, MongoDB, MySQL, Redis, Kafka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Cloud Infrastructure</w:t>
      </w:r>
      <w:r>
        <w:rPr>
          <w:rFonts w:asciiTheme="majorHAnsi" w:hAnsiTheme="majorHAnsi" w:cstheme="majorHAnsi"/>
          <w:bCs/>
          <w:lang w:val="en-US"/>
        </w:rPr>
        <w:t xml:space="preserve">: AWS, Docker, Kubernetes, Terraform, Nomad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Testing Frameworks</w:t>
      </w:r>
      <w:r>
        <w:rPr>
          <w:rFonts w:asciiTheme="majorHAnsi" w:hAnsiTheme="majorHAnsi" w:cstheme="majorHAnsi"/>
          <w:bCs/>
          <w:lang w:val="en-US"/>
        </w:rPr>
        <w:t xml:space="preserve">: Jest, Mocha, Jasmine, Cypress, Enzyme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Senior Software Engineer - Frontend Development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 closely with product and design teams to create functional and visually appealing user interfaces.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 multi-platform web applications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cross-platform compatibility and optimal performance.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 state management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Redux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streamline data handling across complex UIs and improve user experience.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HTML/CSS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best practices to enhance layout and design consistency across various devices.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Flask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developing API endpoints to support the frontend functionalities.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Integrate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data storage and retrieval, ensuring optimal performance and scalability.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Employ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containerize applications, facilitating smoother development and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 continuous integration/continuous deployment (CI/CD) pipelines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tools to enhance operational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 thorough testing using frameworks like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Jest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Cypress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to ensure robust application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Mentor junior developers on best practices for frontend performance and code maintainability.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Build responsive layouts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CSS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frameworks, ensuring accessibility and adherence to design specifications.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 in code reviews to uphold coding standards and improve overall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Document technical specifications and maintain project documentation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Markdown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Continuously research and stay updated on new technologies and trends in frontend development.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Frontend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Frontend Developer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responsive and dynamic user interfaces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backend teams to integrate APIs,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Flask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 for seamless data communication.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redesign of existing applications to improve usability and increase performance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Redux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state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unit tests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Jest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ensure reliability of critical application components.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Agile methodologies, contributing to sprint planning and retrospectives, ensuring timely delivery of project milestones.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optimizing web application load times through effective use of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image optimization techniques.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perform complex data queries, improving data efficiency and retrieval speed.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development of internal tools aimed at improving team productivity and workflow.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up-to-date project documentation and created user guides for internal tools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Markdown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peer code review sessions to uphold software quality and foster team collaboration.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Web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Junior Web Developer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developing frontend components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HTML/CSS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initial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the maintenance of existing web applications, ensuring compatibility with modern web standards.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integrate application features and backend services.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best practices for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development through hands-on experience and task assignments.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design discussions and contributed to wireframing new features with design tools.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small UI changes and enhancements based on user feedback and design recommendations.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experience in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data-related tasks and learned basic query building.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regular team meetings and updates, contributing feedback on workflows and processes.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with testing various parts of the application, performing manual testing along with automated tests when possible.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