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5914B99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Software Engineer</w:t>
            </w:r>
            <w:r w:rsidRPr="001E5E99">
              <w:rPr>
                <w:rStyle w:val="Heading3Char"/>
                <w:rFonts w:cstheme="majorHAnsi"/>
                <w:sz w:val="44"/>
                <w:szCs w:val="44"/>
              </w:rPr>
              <w:t/>
            </w:r>
            <w:r w:rsidR="00121081">
              <w:rPr>
                <w:rStyle w:val="Heading3Char"/>
                <w:rFonts w:cstheme="majorHAnsi"/>
                <w:sz w:val="44"/>
                <w:szCs w:val="44"/>
              </w:rPr>
              <w:t/>
            </w:r>
            <w:r w:rsidRPr="001E5E99">
              <w:rPr>
                <w:rFonts w:cstheme="majorHAnsi"/>
                <w:sz w:val="44"/>
                <w:szCs w:val="44"/>
              </w:rPr>
              <w:t/>
            </w:r>
          </w:p>
        </w:tc>
        <w:tc>
          <w:tcPr>
            <w:tcW w:w="5415" w:type="dxa"/>
          </w:tcPr>
          <w:p w14:paraId="2CB8B8F2" w14:textId="2567F41C" w:rsidR="00A96FCC" w:rsidRPr="00B4406F" w:rsidRDefault="00B01F6B" w:rsidP="00A96FCC">
            <w:pPr>
              <w:pStyle w:val="Contactinfo"/>
              <w:rPr>
                <w:rFonts w:asciiTheme="majorHAnsi" w:hAnsiTheme="majorHAnsi" w:cstheme="majorHAnsi"/>
              </w:rPr>
            </w:pPr>
            <w:r w:rsidRPr="00B01F6B">
              <w:rPr>
                <w:rFonts w:asciiTheme="majorHAnsi" w:hAnsiTheme="majorHAnsi" w:cstheme="majorHAnsi"/>
              </w:rPr>
              <w:t>Baytown, TX 77523</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Dedicated software engineer with over 10 years of experience in designing, developing, and deploying robust technology platforms. Proficient in utilizing modern engineering practices to build reliable and scalable digital products. Committed to writing high-quality, maintainable code and collaborating with cross-functional teams to deliver innovative solutions.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Ruby on Rails, Node.js, JavaScript, TypeScript</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Databases</w:t>
      </w:r>
      <w:r>
        <w:rPr>
          <w:rFonts w:asciiTheme="majorHAnsi" w:hAnsiTheme="majorHAnsi" w:cstheme="majorHAnsi"/>
          <w:bCs/>
          <w:lang w:val="en-US"/>
        </w:rPr>
        <w:t xml:space="preserve">: MySQL, MongoDB, Redis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Front-End Frameworks</w:t>
      </w:r>
      <w:r>
        <w:rPr>
          <w:rFonts w:asciiTheme="majorHAnsi" w:hAnsiTheme="majorHAnsi" w:cstheme="majorHAnsi"/>
          <w:bCs/>
          <w:lang w:val="en-US"/>
        </w:rPr>
        <w:t xml:space="preserve">: Angular, Vue.js, Vuetify</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Architecture and Design</w:t>
      </w:r>
      <w:r>
        <w:rPr>
          <w:rFonts w:asciiTheme="majorHAnsi" w:hAnsiTheme="majorHAnsi" w:cstheme="majorHAnsi"/>
          <w:bCs/>
          <w:lang w:val="en-US"/>
        </w:rPr>
        <w:t xml:space="preserve">: Microservices Architecture, Service-Oriented Architecture, Cloud-native Architectures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Testing and Best Practices</w:t>
      </w:r>
      <w:r>
        <w:rPr>
          <w:rFonts w:asciiTheme="majorHAnsi" w:hAnsiTheme="majorHAnsi" w:cstheme="majorHAnsi"/>
          <w:bCs/>
          <w:lang w:val="en-US"/>
        </w:rPr>
        <w:t xml:space="preserve">: Unit Testing, Integration Testing, API design, REST, GraphQL</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and Infrastructure</w:t>
      </w:r>
      <w:r>
        <w:rPr>
          <w:rFonts w:asciiTheme="majorHAnsi" w:hAnsiTheme="majorHAnsi" w:cstheme="majorHAnsi"/>
          <w:bCs/>
          <w:lang w:val="en-US"/>
        </w:rPr>
        <w:t xml:space="preserve">: AWS, Docker, Kubernetes</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0B1FEE15" w:rsidR="00A96FCC" w:rsidRPr="00B4406F" w:rsidRDefault="00183C61" w:rsidP="003A7A7F">
      <w:pPr>
        <w:pStyle w:val="Heading2"/>
        <w:rPr>
          <w:rFonts w:cstheme="majorHAnsi"/>
        </w:rPr>
      </w:pPr>
      <w:r w:rsidRPr="00B4406F">
        <w:rPr>
          <w:rFonts w:cstheme="majorHAnsi"/>
        </w:rPr>
        <w:t xml:space="preserve">Senior Software Engineer</w:t>
      </w:r>
      <w:r w:rsidR="00121081">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developed a cutting-edge platform using </w:t>
      </w:r>
      <w:r w:rsidRPr="00B4406F">
        <w:rPr>
          <w:rFonts w:asciiTheme="majorHAnsi" w:hAnsiTheme="majorHAnsi" w:cstheme="majorHAnsi"/>
          <w:b/>
          <w:bCs/>
          <w:sz w:val="22"/>
          <w:szCs w:val="24"/>
        </w:rPr>
        <w:t xml:space="preserve">Ruby on Rails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that supports high-traffic digital content delivery.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caching solutions with </w:t>
      </w:r>
      <w:r w:rsidRPr="00B4406F">
        <w:rPr>
          <w:rFonts w:asciiTheme="majorHAnsi" w:hAnsiTheme="majorHAnsi" w:cstheme="majorHAnsi"/>
          <w:b/>
          <w:bCs/>
          <w:sz w:val="22"/>
          <w:szCs w:val="24"/>
        </w:rPr>
        <w:t xml:space="preserve">Redis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significantly reducing latency in data retrieval processes.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RESTful APIs to support seamless integration between front-end interfaces and back-end services using </w:t>
      </w:r>
      <w:r w:rsidRPr="00B4406F">
        <w:rPr>
          <w:rFonts w:asciiTheme="majorHAnsi" w:hAnsiTheme="majorHAnsi" w:cstheme="majorHAnsi"/>
          <w:b/>
          <w:bCs/>
          <w:sz w:val="22"/>
          <w:szCs w:val="24"/>
        </w:rPr>
        <w:t xml:space="preserve">Node.js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JavaScript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Worked extensively with </w:t>
      </w:r>
      <w:r w:rsidRPr="00B4406F">
        <w:rPr>
          <w:rFonts w:asciiTheme="majorHAnsi" w:hAnsiTheme="majorHAnsi" w:cstheme="majorHAnsi"/>
          <w:b/>
          <w:bCs/>
          <w:sz w:val="22"/>
          <w:szCs w:val="24"/>
        </w:rPr>
        <w:t xml:space="preserve">MySQL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MongoDB</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ensure efficient data management and retrieval across multiple systems.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Adopted </w:t>
      </w:r>
      <w:r w:rsidRPr="00B4406F">
        <w:rPr>
          <w:rFonts w:asciiTheme="majorHAnsi" w:hAnsiTheme="majorHAnsi" w:cstheme="majorHAnsi"/>
          <w:b/>
          <w:bCs/>
          <w:sz w:val="22"/>
          <w:szCs w:val="24"/>
        </w:rPr>
        <w:t xml:space="preserve">microservices architecture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principles to build scalable and maintainable applications that improve team collaboration and deployment times.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in regular </w:t>
      </w:r>
      <w:r w:rsidRPr="00B4406F">
        <w:rPr>
          <w:rFonts w:asciiTheme="majorHAnsi" w:hAnsiTheme="majorHAnsi" w:cstheme="majorHAnsi"/>
          <w:b/>
          <w:bCs/>
          <w:sz w:val="22"/>
          <w:szCs w:val="24"/>
        </w:rPr>
        <w:t xml:space="preserve">code reviews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pair programming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sessions to promote coding best practices and knowledge sharing within the team.</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designing UI components with </w:t>
      </w:r>
      <w:r w:rsidRPr="00B4406F">
        <w:rPr>
          <w:rFonts w:asciiTheme="majorHAnsi" w:hAnsiTheme="majorHAnsi" w:cstheme="majorHAnsi"/>
          <w:b/>
          <w:bCs/>
          <w:sz w:val="22"/>
          <w:szCs w:val="24"/>
        </w:rPr>
        <w:t xml:space="preserve">Vue.js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Vuetify</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improving the overall user experience and application performance.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 robust logging and monitoring strategy using tools like </w:t>
      </w:r>
      <w:r w:rsidRPr="00B4406F">
        <w:rPr>
          <w:rFonts w:asciiTheme="majorHAnsi" w:hAnsiTheme="majorHAnsi" w:cstheme="majorHAnsi"/>
          <w:b/>
          <w:bCs/>
          <w:sz w:val="22"/>
          <w:szCs w:val="24"/>
        </w:rPr>
        <w:t xml:space="preserve">Prometheus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Grafana</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enhancing the ability to troubleshoot live issues.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Contributed to the evolution of our CI/CD pipeline using </w:t>
      </w:r>
      <w:r w:rsidRPr="00B4406F">
        <w:rPr>
          <w:rFonts w:asciiTheme="majorHAnsi" w:hAnsiTheme="majorHAnsi" w:cstheme="majorHAnsi"/>
          <w:b/>
          <w:bCs/>
          <w:sz w:val="22"/>
          <w:szCs w:val="24"/>
        </w:rPr>
        <w:t xml:space="preserve">Docker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Kubernetes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deployment automation.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Promoted an agile work environment by actively participating in sprint planning and retrospective meetings, ensuring constant improvement in workflow processes.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Led initiatives for reducing technical debt by refactoring legacy applications into modern </w:t>
      </w:r>
      <w:r w:rsidRPr="00B4406F">
        <w:rPr>
          <w:rFonts w:asciiTheme="majorHAnsi" w:hAnsiTheme="majorHAnsi" w:cstheme="majorHAnsi"/>
          <w:b/>
          <w:bCs/>
          <w:sz w:val="22"/>
          <w:szCs w:val="24"/>
        </w:rPr>
        <w:t xml:space="preserve">service-oriented architectures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and maintained detailed technical documentation and architecture diagrams to support ongoing engineering efforts.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GraphQL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efficient data fetching, improving front-end performance and flexibility.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cross-functional teams leveraging agile methodologies to prioritize and execute project tasks effectively.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Played a crucial role in implementing </w:t>
      </w:r>
      <w:r w:rsidRPr="00B4406F">
        <w:rPr>
          <w:rFonts w:asciiTheme="majorHAnsi" w:hAnsiTheme="majorHAnsi" w:cstheme="majorHAnsi"/>
          <w:b/>
          <w:bCs/>
          <w:sz w:val="22"/>
          <w:szCs w:val="24"/>
        </w:rPr>
        <w:t xml:space="preserve">unit testing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integration testing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strategies, which helped improve code quality.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Gained experience in leveraging AI-assisted development tools to enhance workflows and productivity.</w:t>
      </w:r>
    </w:p>
    <w:p w14:paraId="7C8A58FF" w14:textId="2FCAC0B8" w:rsidR="00A96FCC" w:rsidRPr="00B4406F" w:rsidRDefault="00A96FCC" w:rsidP="003A2186">
      <w:pPr>
        <w:rPr>
          <w:rFonts w:asciiTheme="majorHAnsi" w:hAnsiTheme="majorHAnsi" w:cstheme="majorHAnsi"/>
        </w:rPr>
      </w:pPr>
    </w:p>
    <w:p w14:paraId="6285173C" w14:textId="1B5986B9" w:rsidR="00A96FCC" w:rsidRPr="00B4406F" w:rsidRDefault="00121081" w:rsidP="003A7A7F">
      <w:pPr>
        <w:pStyle w:val="Heading2"/>
        <w:rPr>
          <w:rFonts w:cstheme="majorHAnsi"/>
        </w:rPr>
      </w:pPr>
      <w:r w:rsidRPr="00121081">
        <w:rPr>
          <w:rFonts w:cstheme="majorHAnsi"/>
        </w:rPr>
        <w:t xml:space="preserve">Software Engineer</w:t>
      </w:r>
      <w:r>
        <w:rPr>
          <w:rFonts w:cstheme="majorHAnsi"/>
        </w:rPr>
        <w:t/>
      </w:r>
      <w:r w:rsidRPr="00121081">
        <w:rPr>
          <w:rFonts w:cstheme="majorHAnsi"/>
        </w:rPr>
        <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Engineered web applications using </w:t>
      </w:r>
      <w:r w:rsidRPr="00B4406F">
        <w:rPr>
          <w:rFonts w:asciiTheme="majorHAnsi" w:hAnsiTheme="majorHAnsi" w:cstheme="majorHAnsi"/>
          <w:b/>
          <w:bCs/>
          <w:szCs w:val="24"/>
        </w:rPr>
        <w:t xml:space="preserve">Node.js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Express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helping startups rapidly prototype their ideas into functioning prototypes.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Integrated third-party services and APIs (such as payment gateways) into existing platforms using </w:t>
      </w:r>
      <w:r w:rsidRPr="00B4406F">
        <w:rPr>
          <w:rFonts w:asciiTheme="majorHAnsi" w:hAnsiTheme="majorHAnsi" w:cstheme="majorHAnsi"/>
          <w:b/>
          <w:bCs/>
          <w:szCs w:val="24"/>
        </w:rPr>
        <w:t xml:space="preserve">REST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GraphQL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technology stacks.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database schema design and optimization using </w:t>
      </w:r>
      <w:r w:rsidRPr="00B4406F">
        <w:rPr>
          <w:rFonts w:asciiTheme="majorHAnsi" w:hAnsiTheme="majorHAnsi" w:cstheme="majorHAnsi"/>
          <w:b/>
          <w:bCs/>
          <w:szCs w:val="24"/>
        </w:rPr>
        <w:t xml:space="preserve">MySQL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MongoDB</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focusing on efficient data organization and retrieval.</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within a geographically distributed team using agile methodologies and tools such as </w:t>
      </w:r>
      <w:r w:rsidRPr="00B4406F">
        <w:rPr>
          <w:rFonts w:asciiTheme="majorHAnsi" w:hAnsiTheme="majorHAnsi" w:cstheme="majorHAnsi"/>
          <w:b/>
          <w:bCs/>
          <w:szCs w:val="24"/>
        </w:rPr>
        <w:t xml:space="preserve">Jira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seamless project management.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caching strategies with </w:t>
      </w:r>
      <w:r w:rsidRPr="00B4406F">
        <w:rPr>
          <w:rFonts w:asciiTheme="majorHAnsi" w:hAnsiTheme="majorHAnsi" w:cstheme="majorHAnsi"/>
          <w:b/>
          <w:bCs/>
          <w:szCs w:val="24"/>
        </w:rPr>
        <w:t xml:space="preserve">Redis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enhance data loading times, resulting in improved user experience.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Created dynamic web pages with </w:t>
      </w:r>
      <w:r w:rsidRPr="00B4406F">
        <w:rPr>
          <w:rFonts w:asciiTheme="majorHAnsi" w:hAnsiTheme="majorHAnsi" w:cstheme="majorHAnsi"/>
          <w:b/>
          <w:bCs/>
          <w:szCs w:val="24"/>
        </w:rPr>
        <w:t xml:space="preserve">Angular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utilizing components to streamline development processes and improve maintainability.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automated testing frameworks using </w:t>
      </w:r>
      <w:r w:rsidRPr="00B4406F">
        <w:rPr>
          <w:rFonts w:asciiTheme="majorHAnsi" w:hAnsiTheme="majorHAnsi" w:cstheme="majorHAnsi"/>
          <w:b/>
          <w:bCs/>
          <w:szCs w:val="24"/>
        </w:rPr>
        <w:t xml:space="preserve">Jest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Mocha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high-quality and bug-free releases.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the migration of services from monolithic to microservices architecture, improving the scalability of applications.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Wrote comprehensive documentation for code bases to enhance maintainability and onboarding of new developers.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with product managers and UI/UX designers to translate business requirements into technical specifications and deliverable solutions.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Executed tasks in cloud environments, becoming well-versed in basic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functionalities and services.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Adopted best practices in software engineering, including </w:t>
      </w:r>
      <w:r w:rsidRPr="00B4406F">
        <w:rPr>
          <w:rFonts w:asciiTheme="majorHAnsi" w:hAnsiTheme="majorHAnsi" w:cstheme="majorHAnsi"/>
          <w:b/>
          <w:bCs/>
          <w:szCs w:val="24"/>
        </w:rPr>
        <w:t xml:space="preserve">code quality</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version control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using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39A21401" w:rsidR="003B7665" w:rsidRPr="00B4406F" w:rsidRDefault="00121081" w:rsidP="003B7665">
      <w:pPr>
        <w:pStyle w:val="Heading2"/>
        <w:rPr>
          <w:rFonts w:cstheme="majorHAnsi"/>
        </w:rPr>
      </w:pPr>
      <w:r w:rsidRPr="00121081">
        <w:rPr>
          <w:rFonts w:cstheme="majorHAnsi"/>
        </w:rPr>
        <w:t xml:space="preserve">Junior Software Developer</w:t>
      </w:r>
      <w:r>
        <w:rPr>
          <w:rFonts w:cstheme="majorHAnsi"/>
        </w:rPr>
        <w:t/>
      </w:r>
      <w:r w:rsidRPr="00121081">
        <w:rPr>
          <w:rFonts w:cstheme="majorHAnsi"/>
        </w:rPr>
        <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development of small-scale applications using </w:t>
      </w:r>
      <w:r w:rsidRPr="00B4406F">
        <w:rPr>
          <w:rFonts w:asciiTheme="majorHAnsi" w:hAnsiTheme="majorHAnsi" w:cstheme="majorHAnsi"/>
          <w:b/>
          <w:bCs/>
          <w:szCs w:val="24"/>
        </w:rPr>
        <w:t xml:space="preserve">PHP</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MySQL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under the guidance of senior developers.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testing phases by writing simple </w:t>
      </w:r>
      <w:r w:rsidRPr="00B4406F">
        <w:rPr>
          <w:rFonts w:asciiTheme="majorHAnsi" w:hAnsiTheme="majorHAnsi" w:cstheme="majorHAnsi"/>
          <w:b/>
          <w:bCs/>
          <w:szCs w:val="24"/>
        </w:rPr>
        <w:t xml:space="preserve">unit tests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early versions of applications, ensuring code reliability before rollout.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with maintaining existing codebases and implementing minor features based on priority, receiving valuable mentorship.</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with basic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HTML/CSS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create responsive designs that enhanced user experience on web platforms.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debugging sessions alongside team leads to learn troubleshooting techniques, particularly in </w:t>
      </w:r>
      <w:r w:rsidRPr="00B4406F">
        <w:rPr>
          <w:rFonts w:asciiTheme="majorHAnsi" w:hAnsiTheme="majorHAnsi" w:cstheme="majorHAnsi"/>
          <w:b/>
          <w:bCs/>
          <w:szCs w:val="24"/>
        </w:rPr>
        <w:t xml:space="preserve">Node.js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applications.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team meetings to share progress and receive feedback, developing a strong foundational knowledge of agile practices.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building small features in web applications while learning </w:t>
      </w:r>
      <w:r w:rsidRPr="00B4406F">
        <w:rPr>
          <w:rFonts w:asciiTheme="majorHAnsi" w:hAnsiTheme="majorHAnsi" w:cstheme="majorHAnsi"/>
          <w:b/>
          <w:bCs/>
          <w:szCs w:val="24"/>
        </w:rPr>
        <w:t xml:space="preserve">responsive design frameworks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such as </w:t>
      </w:r>
      <w:r w:rsidRPr="00B4406F">
        <w:rPr>
          <w:rFonts w:asciiTheme="majorHAnsi" w:hAnsiTheme="majorHAnsi" w:cstheme="majorHAnsi"/>
          <w:b/>
          <w:bCs/>
          <w:szCs w:val="24"/>
        </w:rPr>
        <w:t xml:space="preserve">Bootstrap</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Learned about integration of RESTful APIs into existing web applications, understanding data flows and asynchronous processing.</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code refactoring initiatives to improve maintainability while being educated on best practices in clean coding principles.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Became adept at using version control systems like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facilitating collaboration with the development team.</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80693" w14:textId="77777777" w:rsidR="00046BE1" w:rsidRDefault="00046BE1" w:rsidP="00292D75">
      <w:r>
        <w:separator/>
      </w:r>
    </w:p>
  </w:endnote>
  <w:endnote w:type="continuationSeparator" w:id="0">
    <w:p w14:paraId="5EF6AE4A" w14:textId="77777777" w:rsidR="00046BE1" w:rsidRDefault="00046BE1"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F1D9E" w14:textId="77777777" w:rsidR="00046BE1" w:rsidRDefault="00046BE1" w:rsidP="00292D75">
      <w:r>
        <w:separator/>
      </w:r>
    </w:p>
  </w:footnote>
  <w:footnote w:type="continuationSeparator" w:id="0">
    <w:p w14:paraId="7E5F2C8E" w14:textId="77777777" w:rsidR="00046BE1" w:rsidRDefault="00046BE1"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46BE1"/>
    <w:rsid w:val="00060D3C"/>
    <w:rsid w:val="00085296"/>
    <w:rsid w:val="000C22D8"/>
    <w:rsid w:val="000E18CE"/>
    <w:rsid w:val="00111526"/>
    <w:rsid w:val="0011784B"/>
    <w:rsid w:val="00121081"/>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04B14"/>
    <w:rsid w:val="00913C34"/>
    <w:rsid w:val="00917638"/>
    <w:rsid w:val="00962F92"/>
    <w:rsid w:val="009F25EC"/>
    <w:rsid w:val="00A46CF6"/>
    <w:rsid w:val="00A80D33"/>
    <w:rsid w:val="00A92F43"/>
    <w:rsid w:val="00A96FCC"/>
    <w:rsid w:val="00AB1049"/>
    <w:rsid w:val="00B01F6B"/>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40032"/>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99</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55</cp:revision>
  <dcterms:created xsi:type="dcterms:W3CDTF">2025-06-19T17:24:00Z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