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Senior Software Engineer with over 10 years of experience in designing and developing scalable applications. Proven expertise in full-stack development, distributed systems, and building highly available APIs. Adept at collaborating with cross-functional teams to enhance software quality and productivity metrics.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Ruby, Kotlin, Python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Technologies</w:t>
      </w:r>
      <w:r>
        <w:rPr>
          <w:rFonts w:asciiTheme="majorHAnsi" w:hAnsiTheme="majorHAnsi" w:cstheme="majorHAnsi"/>
          <w:bCs/>
          <w:lang w:val="en-US"/>
        </w:rPr>
        <w:t xml:space="preserve">: React, Next.js, Vercel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Management</w:t>
      </w:r>
      <w:r>
        <w:rPr>
          <w:rFonts w:asciiTheme="majorHAnsi" w:hAnsiTheme="majorHAnsi" w:cstheme="majorHAnsi"/>
          <w:bCs/>
          <w:lang w:val="en-US"/>
        </w:rPr>
        <w:t xml:space="preserve">: PostgreSQL, 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Platforms</w:t>
      </w:r>
      <w:r>
        <w:rPr>
          <w:rFonts w:asciiTheme="majorHAnsi" w:hAnsiTheme="majorHAnsi" w:cstheme="majorHAnsi"/>
          <w:bCs/>
          <w:lang w:val="en-US"/>
        </w:rPr>
        <w:t xml:space="preserve">: AWS, GCP, Azure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Architectural Patterns</w:t>
      </w:r>
      <w:r>
        <w:rPr>
          <w:rFonts w:asciiTheme="majorHAnsi" w:hAnsiTheme="majorHAnsi" w:cstheme="majorHAnsi"/>
          <w:bCs/>
          <w:lang w:val="en-US"/>
        </w:rPr>
        <w:t xml:space="preserve">: Microservices, Distributed Systems, Real-time Data Processing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Tools &amp; Frameworks</w:t>
      </w:r>
      <w:r>
        <w:rPr>
          <w:rFonts w:asciiTheme="majorHAnsi" w:hAnsiTheme="majorHAnsi" w:cstheme="majorHAnsi"/>
          <w:bCs/>
          <w:lang w:val="en-US"/>
        </w:rPr>
        <w:t xml:space="preserve">: Apache Kafka, Apache Spark, Ruby on Rails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Senior Software Engineer, Auto Refi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 architectures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the responsiveness and scalability of the lending platform.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high-performance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Ruby on Rails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Kotlin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significantly improving client interactions.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Next.js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building dynamic frontend applications that streamlined user experience and enhanced engagement.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product managers and designers to define technical solutions that aligned with business goals.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efforts in transitioning legacy systems to a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cloud-native environment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contributing to reduced operational costs.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real-time data processing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Kafka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Spark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the platform's data reliability and throughput.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implementing robust database solutions, ensuring data integrity and accessibility.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performance tuning and optimization of various application components to improve overall user satisfaction.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in an Agile environment, participating in sprint planning and retrospectives to continuously improve team workflow and deliverables.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CI/CD pipelines to automate deployment processes and enhance product delivery speed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agile best practices and code reviews to uphold high code quality standards across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Interfaced with cross-functional teams to gather requirements and provide feasible tech solutions for project challenges.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Wrote comprehensive documentation and led knowledge-sharing sessions to promote best development practices within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in various technologies including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team skill level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Analyzed user feedback to iterate on application features and fix bugs promptly, ensuring user satisfaction and effectiveness of the platform.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code refactoring initiatives to enhance the maintainability and performance of the codebase.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Software Engineer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optimized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distributed systems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 to improve processing efficiency and uptime.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integrated secure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facilitate data transactions between microservices and clients.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frontend features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managed state effectively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user interactivity and application responsiveness.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migration of applications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cloud-native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architectures employing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resulting in more scalable deployments.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backend development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existing functionalities and developing new features as per user requirements.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database design and management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efficient data querying and storage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UX/UI designers to enhance application usability through iterative feedback and testing.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automated testing scripts to ensure software reliability, reducing regression issues significantly.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ceremonies, contributing to team goals and providing input on sprint backlogs to improve project outcomes.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Kotlin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 building server-side applications, optimizing performance and modularity of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complex queries and data manipulation, ensuring accuracy in analytics.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third-party APIs to extend the application's capabilities, ensuring smooth functionality and user access.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Junior Software Developer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development of frontend components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implementing responsive designs for multiple user platforms.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developers to create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backend features and integrations.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with database management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including data migrations and performance optimizations.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to learn best practices in software engineering, ensuring adherence to coding standards.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hands-on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deploying applications and managing cloud resources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implementation of unit tests and participated in regression testing to uphold software stability.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internal tools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development workflows and minimize manual tasks.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team meetings to discuss project progress and suggest areas for improvement in development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applied principles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microservices architecture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through hands-on development and project involvement.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