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Senior Software Engineer with over 10 years of experience in building scalable applications and deploying complex systems using a broad tech stack. Adept at utilizing APIs and the Chassis framework within cloud environments. Proven ability to implement CI/CD methodologies while working with container orchestration using Docker and Kubernetes.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C#,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Git, Docker, Kubernetes, Jenkins, CircleCI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Google Cloud Platform, Azure, Heroku,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Spring Boot, Flask, Express.js, Chassis,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Microservices, Event Driven Architecture, Serverless, RESTful Services,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Monitoring</w:t>
      </w:r>
      <w:r>
        <w:rPr>
          <w:rFonts w:asciiTheme="majorHAnsi" w:hAnsiTheme="majorHAnsi" w:cstheme="majorHAnsi"/>
          <w:bCs/>
          <w:lang w:val="en-US"/>
        </w:rPr>
        <w:t xml:space="preserve">: JUnit, Mockito, Selenium, Prometheus,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Chassis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system integrations between disparate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microservices architecture in cloud infrastructure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Configured and 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 to orchestrate application deployments, ensuring high availability and redundancy.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testing and deployment processes, significantly reducing deployment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event-driven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processing and message brokering.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cross-functional teams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endpoints, improving data fetching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code reviews and contributed to standardizing code quality and development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performance monitoring tools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visualization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Produced comprehensive API documentation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Swagger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Postman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developer access.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for applications through OAuth2 and API Gateway configurations for deployments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unit test suites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Mockito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code coverage and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architecture discussions to influence design decisions and technical roadmaps, aligning with company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troubleshooting and debugging in production, utilizing logging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Log4j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development processes by advocating for and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methodologies, including Scrum/Kanban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coding and debugging within a microservices architecture.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implementation of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smoother release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to ensure code reliability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higher code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event-driven architecture patterns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asynchronous processing methods, enhancing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product teams to gather requirements and translate them into technical specifications and scalable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 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methodology for version control across multiple projects, ensuring collaborative efficiencies.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through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user experiences for enterprise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and optimization of SQL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application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Achievement in implementing logging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Winston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monitoring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Datadog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high uptime.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refining backlog items, sprint planning, and retrospectives to address team and product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containerized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orchestrated them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deployment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Deployed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services such as EC2, S3, and RDS to ensure scalable and reliable infrastructure.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cloud-native architectures utilizing serverless functions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in server-side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creating Docker containers for local development as well as production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cloud service architectures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particularly with S3 for storage, improving data access times and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regularly committing changes and resolving conflicts in collaborative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RESTful services to expose the core functionalities of applications, aiding in the creation of user-facing front-end components.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unit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all new features were adequately tested before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automation efforts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Shell scripting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deployment processes and enhance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DevOps practices by learning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insights into container orchestration.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front-end teams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improving cross-team communication.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knowledge in CI/CD practices while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set up basic continuous integration pipelines.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Advised on best practices for API integrations, improving the overall developer experience for other teams.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