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1DFBCA6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0DED7D7" w:rsidR="00A96FCC" w:rsidRPr="00B4406F" w:rsidRDefault="00DB3807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DB3807">
              <w:rPr>
                <w:rFonts w:asciiTheme="majorHAnsi" w:hAnsiTheme="majorHAnsi" w:cstheme="majorHAnsi"/>
              </w:rPr>
              <w:t>Mckinney, TX 75072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Proficient Senior Software Engineer with over 10 years of experience specializing in legacy and modern system development. Proven track record in maintaining and enhancing complex applications, with a strong focus on Visual Basic 6.0, SQL Server, and GIS technologies. Adept at driving incremental modernization and ensuring stability across multi-tenant systems, leveraging advanced troubleshooting skills and attention to detail to resolve application issues efficiently.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Visual Basic 6.0, VB.NET, Python, PowerShell, C#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SQL Server, Microsoft Access, PostgreSQL, MySQL, Oracle DB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GIS Tools</w:t>
      </w:r>
      <w:r>
        <w:rPr>
          <w:rFonts w:asciiTheme="majorHAnsi" w:hAnsiTheme="majorHAnsi" w:cstheme="majorHAnsi"/>
          <w:bCs/>
          <w:lang w:val="en-US"/>
        </w:rPr>
        <w:t xml:space="preserve">: ESRI MapObjects, ArcSDE, QGIS, ArcGIS, Geospatial Data Handling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Build &amp; CI/CD Tools</w:t>
      </w:r>
      <w:r>
        <w:rPr>
          <w:rFonts w:asciiTheme="majorHAnsi" w:hAnsiTheme="majorHAnsi" w:cstheme="majorHAnsi"/>
          <w:bCs/>
          <w:lang w:val="en-US"/>
        </w:rPr>
        <w:t xml:space="preserve">: Jenkins, GitHub Actions, Bamboo, Travis CI, Ansible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Frameworks</w:t>
      </w:r>
      <w:r>
        <w:rPr>
          <w:rFonts w:asciiTheme="majorHAnsi" w:hAnsiTheme="majorHAnsi" w:cstheme="majorHAnsi"/>
          <w:bCs/>
          <w:lang w:val="en-US"/>
        </w:rPr>
        <w:t xml:space="preserve">: .NET Framework, ASP.NET, Node.js,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Version Control</w:t>
      </w:r>
      <w:r>
        <w:rPr>
          <w:rFonts w:asciiTheme="majorHAnsi" w:hAnsiTheme="majorHAnsi" w:cstheme="majorHAnsi"/>
          <w:bCs/>
          <w:lang w:val="en-US"/>
        </w:rPr>
        <w:t xml:space="preserve">: Git, SVN, TFS, Bitbucket, GitHub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Others</w:t>
      </w:r>
      <w:r>
        <w:rPr>
          <w:rFonts w:asciiTheme="majorHAnsi" w:hAnsiTheme="majorHAnsi" w:cstheme="majorHAnsi"/>
          <w:bCs/>
          <w:lang w:val="en-US"/>
        </w:rPr>
        <w:t xml:space="preserve">: Agile Methodologies, COM/ActiveX, Data Migration, Systems Integration, Legacy System Support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36363434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maintained large-scale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Visual Basic 6.0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support core workflows for municipal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solutions for diagnosing and resolving issues across a complex codebase, focusing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SQL Server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the modernization efforts of legacy systems by integrating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GIS tools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ESRI MapObjects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enhanced spatial data capabilities.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Supported multi-tenant database environments with schema updates and performed migrations to ensure data consistency across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deployment processes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packaged releases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Windows environments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streamlining application updates.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and executed scripts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PowerShell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operational tasks, such as database analysis and data migration.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Ensured system stability while working with legacy systems and introduced tools for incremental system modernization efforts in collaboration with team members.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tools for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database import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integration processes with external systems, enhancing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 collaborative environment by sharing knowledge of debugging practices within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Windows-based architectures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CI/CD processes to optimize application development workflows, ensuring seamless builds and rapid deployment.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48E12349" w:rsidR="00A96FCC" w:rsidRPr="00B4406F" w:rsidRDefault="00CF6A4B" w:rsidP="003A7A7F">
      <w:pPr>
        <w:pStyle w:val="Heading2"/>
        <w:rPr>
          <w:rFonts w:cstheme="majorHAnsi"/>
        </w:rPr>
      </w:pPr>
      <w:r>
        <w:rPr>
          <w:rFonts w:cstheme="majorHAnsi"/>
        </w:rPr>
        <w:t>Software Engineer</w:t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and supported desktop applications in a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COM-based DLL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architecture, improving functionality and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Managed and maintained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databases, focusing on performance tuning and indexing strategies to optimize application responsiveness.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cross-functional teams to troubleshoot legacy system issues, employing strong debugging techniques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Basic 6.0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ADO/ADO Recordsets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Integrated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GIS systems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into existing applications to provide spatial data functionality, utilizing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ArcSDE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advanced mapping solutions.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robust development practices by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and ensuring code integrity during modernization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Scripted automation tasks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enhancing system resilience and deployment consistency across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gradual migrations from legacy to modern systems, focusing on maintaining operational continuity and minimizing disruption.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system maintenance through detailed documentation of processes and solutions implemented on long-lived codebases.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ActiveReports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reporting needs within the applications, enhancing information access for users.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continuous integration workflows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that builds are consistently tested and deployed in a timely manner.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60EC9836" w:rsidR="003B7665" w:rsidRPr="00B4406F" w:rsidRDefault="00CF6A4B" w:rsidP="003B7665">
      <w:pPr>
        <w:pStyle w:val="Heading2"/>
        <w:rPr>
          <w:rFonts w:cstheme="majorHAnsi"/>
        </w:rPr>
      </w:pPr>
      <w:r>
        <w:rPr>
          <w:rFonts w:cstheme="majorHAnsi"/>
        </w:rPr>
        <w:t>Software Developer</w:t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development of business-critical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Visual Basic 6.0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addressing municipal needs and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thourough debugging sessions,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interactions to identify and resolve functions impacting application performance.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integration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GIS functionality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ESRI MapObjects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displaying geographic data within applications, facilitating better decision-making.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modernization strategy through incremental code refactoring practices, ensuring legacy systems remained functional during transitions.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automated build scripts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enabling faster turnaround times for software improvements and updates.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database administrators to perform regular maintenance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 Server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installations, ensuring compliance and data integrity.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ADO/ADO Recordsets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access and manipulate relational data for reporting and data analysis tasks.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tools in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PowerShell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monitoring system performance, providing insight into operational efficiencies and areas for improvement.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Facilitated the adoption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version control amongst developers, leading to improved team collaboration and code management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training sessions to educate colleagues on the use of legacy systems and tools, fostering a knowledge-sharing environment.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1FF153" w14:textId="77777777" w:rsidR="002526D6" w:rsidRDefault="002526D6" w:rsidP="00292D75">
      <w:r>
        <w:separator/>
      </w:r>
    </w:p>
  </w:endnote>
  <w:endnote w:type="continuationSeparator" w:id="0">
    <w:p w14:paraId="710A9CF4" w14:textId="77777777" w:rsidR="002526D6" w:rsidRDefault="002526D6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B24CF3" w14:textId="77777777" w:rsidR="002526D6" w:rsidRDefault="002526D6" w:rsidP="00292D75">
      <w:r>
        <w:separator/>
      </w:r>
    </w:p>
  </w:footnote>
  <w:footnote w:type="continuationSeparator" w:id="0">
    <w:p w14:paraId="363DD4BA" w14:textId="77777777" w:rsidR="002526D6" w:rsidRDefault="002526D6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60D3C"/>
    <w:rsid w:val="00085296"/>
    <w:rsid w:val="000C22D8"/>
    <w:rsid w:val="000E18CE"/>
    <w:rsid w:val="00111526"/>
    <w:rsid w:val="0011784B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13C34"/>
    <w:rsid w:val="00917638"/>
    <w:rsid w:val="00962F92"/>
    <w:rsid w:val="009F25EC"/>
    <w:rsid w:val="00A46CF6"/>
    <w:rsid w:val="00A80D33"/>
    <w:rsid w:val="00A92F43"/>
    <w:rsid w:val="00A96FCC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102</Words>
  <Characters>583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53</cp:revision>
  <dcterms:created xsi:type="dcterms:W3CDTF">2025-06-19T17:24:00Z</dcterms:created>
  <dcterms:modified xsi:type="dcterms:W3CDTF">2026-04-06T17:21:00Z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