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in software development, specializing in building high-quality, scalable applications. Proven expertise in leading development efforts and implementing robust technical solutions in dynamic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JavaScript, PHP, SQL,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 and Frameworks</w:t>
      </w:r>
      <w:r>
        <w:rPr>
          <w:rFonts w:asciiTheme="majorHAnsi" w:hAnsiTheme="majorHAnsi" w:cstheme="majorHAnsi"/>
          <w:bCs/>
          <w:lang w:val="en-US"/>
        </w:rPr>
        <w:t xml:space="preserve">: Docker, Kubernetes, CI/CD, Jenkins, GitHub Actions, GitLab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Frameworks</w:t>
      </w:r>
      <w:r>
        <w:rPr>
          <w:rFonts w:asciiTheme="majorHAnsi" w:hAnsiTheme="majorHAnsi" w:cstheme="majorHAnsi"/>
          <w:bCs/>
          <w:lang w:val="en-US"/>
        </w:rPr>
        <w:t xml:space="preserve">: pytest, nose, tox, Selenium, JUnit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Operating Systems</w:t>
      </w:r>
      <w:r>
        <w:rPr>
          <w:rFonts w:asciiTheme="majorHAnsi" w:hAnsiTheme="majorHAnsi" w:cstheme="majorHAnsi"/>
          <w:bCs/>
          <w:lang w:val="en-US"/>
        </w:rPr>
        <w:t xml:space="preserve">: Linux, Windows, Unix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REST APIs, GraphQL, HTML, CSS, AJAX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highly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endpoints for internal and external integrations, enhancing the functionality of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SkylarOne platform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significantly reducing deployment times and improving workflow efficiencies.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optimized automated testing frameworks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other tools, increasing overall test coverage and reliability of the software deliverables.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libraries for data manipulation and analysis,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data processing within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collection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architecture discussions, providing insights on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 and database design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optimizations.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an agile environment with cross-functional teams, promoting a culture of continuous delivery and iterative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container technologies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development and simplify deployment processes across various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developer community by mentoring peers and providing code reviews, promoting high standards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quality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user interface tools to assist developers in creating monitoring solutions, enhancing user experience and developer productivity.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engaged in discussions about new features and system architecture, aligning development efforts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documentation of coding standards and development processes to facilitate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advanced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Linux CLI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 for system administration tasks and script creation, aiding in seamless deployment and operations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services and APIs to expand the capabilities of the platform, ensuring high performance and user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Owners to prioritize backlogs and ensure alignment on product roadmaps, adjusting tactics as priorities change.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knowledge of virtualization and cloud technologies to optimize application deployments and system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open-source initiatives, enhancing the organization's visibility within the technical community.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technologies, improving user engagement and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continuous integration and delivery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more efficient release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unit and integration tests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software reliability and reducing production issues.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design and refine product features, ensuring seamless integration of backend and frontend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code reviews to ensure adherence to best practices and maintain high code quality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build complex data models and APIs that meet the evolving needs of the organization.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for data management and querying, optimizing queries for performance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project planning sessions to provide estimates and identify potential roadblocks early in the development 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containerization, facilitating consistent environments across development, testing, and production stages.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training sessions for junior developers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programming and software development principles, promoting team growth.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development efforts by writing application code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solidifying foundational skills in software engineering.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developing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internal tools, improving operational efficiency within the organization.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preparation of technical documentation, aiding future retention and onboarding of development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CI/CD processes, gaining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helping streamline deployment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a small team to develop unit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 reliable product before releases.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operating systems extensively, conducting basic administration tasks and enhancing the understanding of system operations.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code reviews, learning from experienced developers and providing feedback on coding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database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performing basic CRUD operations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features in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improvements in user interface designs.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issues related to software applications, gaining practical experience in debugging and problem resolution.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